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B82155" w:rsidP="0069095E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5C69EC">
              <w:instrText xml:space="preserve"> FORMTEXT </w:instrText>
            </w:r>
            <w:r>
              <w:fldChar w:fldCharType="separate"/>
            </w:r>
            <w:r w:rsidR="0069095E">
              <w:t>20</w:t>
            </w:r>
            <w:r w:rsidR="00700C3C">
              <w:rPr>
                <w:noProof/>
              </w:rPr>
              <w:t>.0</w:t>
            </w:r>
            <w:r w:rsidR="00025B4E">
              <w:rPr>
                <w:noProof/>
              </w:rPr>
              <w:t>4</w:t>
            </w:r>
            <w:r w:rsidR="00700C3C">
              <w:rPr>
                <w:noProof/>
              </w:rPr>
              <w:t>.202</w:t>
            </w:r>
            <w:r w:rsidR="0069095E">
              <w:rPr>
                <w:noProof/>
              </w:rPr>
              <w:t>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B82155" w:rsidP="009221B4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5C69EC">
              <w:instrText xml:space="preserve"> FORMTEXT </w:instrText>
            </w:r>
            <w:r>
              <w:fldChar w:fldCharType="separate"/>
            </w:r>
            <w:r w:rsidR="009221B4">
              <w:t>7</w:t>
            </w:r>
            <w:r>
              <w:fldChar w:fldCharType="end"/>
            </w:r>
          </w:p>
        </w:tc>
      </w:tr>
      <w:tr w:rsidR="0085764D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/>
        </w:tc>
      </w:tr>
      <w:tr w:rsidR="0085764D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/>
        </w:tc>
        <w:tc>
          <w:tcPr>
            <w:tcW w:w="6095" w:type="dxa"/>
            <w:gridSpan w:val="3"/>
            <w:shd w:val="clear" w:color="auto" w:fill="auto"/>
          </w:tcPr>
          <w:p w:rsidR="003C5D40" w:rsidRPr="003C5D40" w:rsidRDefault="00B82155" w:rsidP="003C5D4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 w:rsidR="00BE72F9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3C5D40" w:rsidRPr="003C5D40">
              <w:rPr>
                <w:b/>
                <w:bCs/>
                <w:noProof/>
              </w:rPr>
              <w:t>Об утверждении плана подготовки</w:t>
            </w:r>
          </w:p>
          <w:p w:rsidR="003C5D40" w:rsidRPr="003C5D40" w:rsidRDefault="003C5D40" w:rsidP="003C5D40">
            <w:pPr>
              <w:jc w:val="center"/>
              <w:rPr>
                <w:b/>
                <w:bCs/>
                <w:noProof/>
              </w:rPr>
            </w:pPr>
            <w:r w:rsidRPr="003C5D40">
              <w:rPr>
                <w:b/>
                <w:bCs/>
                <w:noProof/>
              </w:rPr>
              <w:t>населённых пунктов  к  весенне-</w:t>
            </w:r>
          </w:p>
          <w:p w:rsidR="003C5D40" w:rsidRPr="003C5D40" w:rsidRDefault="003C5D40" w:rsidP="003C5D40">
            <w:pPr>
              <w:jc w:val="center"/>
              <w:rPr>
                <w:b/>
                <w:bCs/>
                <w:noProof/>
              </w:rPr>
            </w:pPr>
            <w:r w:rsidRPr="003C5D40">
              <w:rPr>
                <w:b/>
                <w:bCs/>
                <w:noProof/>
              </w:rPr>
              <w:t xml:space="preserve">летнему пожароопасному периоду </w:t>
            </w:r>
          </w:p>
          <w:p w:rsidR="003C5D40" w:rsidRPr="003C5D40" w:rsidRDefault="003C5D40" w:rsidP="003C5D40">
            <w:pPr>
              <w:jc w:val="center"/>
              <w:rPr>
                <w:b/>
                <w:bCs/>
                <w:noProof/>
              </w:rPr>
            </w:pPr>
            <w:r w:rsidRPr="003C5D40">
              <w:rPr>
                <w:b/>
                <w:bCs/>
                <w:noProof/>
              </w:rPr>
              <w:t>2025 года на территории  ТО</w:t>
            </w:r>
          </w:p>
          <w:p w:rsidR="0085764D" w:rsidRDefault="003C5D40" w:rsidP="003C5D40">
            <w:pPr>
              <w:jc w:val="center"/>
              <w:rPr>
                <w:b/>
                <w:bCs/>
              </w:rPr>
            </w:pPr>
            <w:r w:rsidRPr="003C5D40">
              <w:rPr>
                <w:b/>
                <w:bCs/>
                <w:noProof/>
              </w:rPr>
              <w:t>«Салганский».</w:t>
            </w:r>
            <w:r w:rsidR="00F4290D">
              <w:rPr>
                <w:b/>
                <w:bCs/>
                <w:noProof/>
              </w:rPr>
              <w:t xml:space="preserve">        </w:t>
            </w:r>
            <w:r w:rsidR="00B82155"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:rsidR="0085764D" w:rsidRDefault="0085764D"/>
        </w:tc>
      </w:tr>
    </w:tbl>
    <w:p w:rsidR="0085764D" w:rsidRDefault="0085764D" w:rsidP="0085764D">
      <w:pPr>
        <w:sectPr w:rsidR="0085764D" w:rsidSect="00CC14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03E07" w:rsidRDefault="00403E07" w:rsidP="00403E07">
      <w:pPr>
        <w:tabs>
          <w:tab w:val="left" w:pos="-5220"/>
        </w:tabs>
        <w:jc w:val="both"/>
        <w:rPr>
          <w:bCs/>
        </w:rPr>
      </w:pPr>
    </w:p>
    <w:p w:rsidR="00025B4E" w:rsidRPr="003C5D40" w:rsidRDefault="00C27407" w:rsidP="003C5D40">
      <w:pPr>
        <w:pStyle w:val="aa"/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bCs/>
        </w:rPr>
        <w:tab/>
      </w:r>
    </w:p>
    <w:p w:rsidR="00025B4E" w:rsidRDefault="00025B4E" w:rsidP="00025B4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B4E" w:rsidRDefault="00025B4E" w:rsidP="003C5D4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21 декабря 1994 № 69-ФЗ «О пожарной безопасности», в целях усиления мер пожарной безопасности и своевременной подготовки населённых пунктов к весенне-летнему пожароопасному периоду </w:t>
      </w:r>
      <w:r w:rsidR="0069095E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года  и объектов различных форм собственности, расположенных на территории ТО «</w:t>
      </w:r>
      <w:r w:rsidR="003C5D40">
        <w:rPr>
          <w:rFonts w:ascii="Times New Roman" w:hAnsi="Times New Roman"/>
          <w:sz w:val="28"/>
          <w:szCs w:val="28"/>
        </w:rPr>
        <w:t>Салганский</w:t>
      </w:r>
      <w:r>
        <w:rPr>
          <w:rFonts w:ascii="Times New Roman" w:hAnsi="Times New Roman"/>
          <w:sz w:val="28"/>
          <w:szCs w:val="28"/>
        </w:rPr>
        <w:t xml:space="preserve">» руководствуясь Положением о ТО </w:t>
      </w:r>
      <w:r w:rsidR="003C5D40">
        <w:rPr>
          <w:rFonts w:ascii="Times New Roman" w:hAnsi="Times New Roman"/>
          <w:sz w:val="28"/>
          <w:szCs w:val="28"/>
        </w:rPr>
        <w:t>«Салганский»</w:t>
      </w:r>
    </w:p>
    <w:p w:rsidR="00025B4E" w:rsidRDefault="00025B4E" w:rsidP="00025B4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прилагаемый план подготовки населённых пунктов  по предупреждению пожаров в весенне-летний период </w:t>
      </w:r>
      <w:r w:rsidR="0069095E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года на территории ТО </w:t>
      </w:r>
      <w:r w:rsidR="003C5D40">
        <w:rPr>
          <w:rFonts w:ascii="Times New Roman" w:hAnsi="Times New Roman"/>
          <w:sz w:val="28"/>
          <w:szCs w:val="28"/>
        </w:rPr>
        <w:t>«Салганский»</w:t>
      </w:r>
    </w:p>
    <w:p w:rsidR="00025B4E" w:rsidRDefault="00025B4E" w:rsidP="00025B4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B4E" w:rsidRDefault="00025B4E" w:rsidP="00025B4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Осуществление контроля за выполнением положений плана оставляю за собой.</w:t>
      </w:r>
    </w:p>
    <w:p w:rsidR="00025B4E" w:rsidRDefault="00025B4E" w:rsidP="00025B4E"/>
    <w:p w:rsidR="00025B4E" w:rsidRDefault="00025B4E" w:rsidP="00025B4E"/>
    <w:p w:rsidR="003C5D40" w:rsidRDefault="003C5D40" w:rsidP="003C5D40">
      <w:pPr>
        <w:rPr>
          <w:bCs/>
        </w:rPr>
      </w:pPr>
      <w:r w:rsidRPr="00025B4E">
        <w:rPr>
          <w:bCs/>
        </w:rPr>
        <w:t xml:space="preserve">Начальник территориального </w:t>
      </w:r>
    </w:p>
    <w:p w:rsidR="003C5D40" w:rsidRPr="00025B4E" w:rsidRDefault="003C5D40" w:rsidP="003C5D40">
      <w:pPr>
        <w:rPr>
          <w:bCs/>
        </w:rPr>
      </w:pPr>
      <w:r w:rsidRPr="00025B4E">
        <w:rPr>
          <w:bCs/>
        </w:rPr>
        <w:t xml:space="preserve">отдела «Салганский»                                                                  </w:t>
      </w:r>
      <w:r>
        <w:rPr>
          <w:bCs/>
        </w:rPr>
        <w:t xml:space="preserve">          </w:t>
      </w:r>
      <w:r w:rsidRPr="00025B4E">
        <w:rPr>
          <w:bCs/>
        </w:rPr>
        <w:t>М.М.</w:t>
      </w:r>
      <w:r>
        <w:rPr>
          <w:bCs/>
        </w:rPr>
        <w:t>Факеев</w:t>
      </w:r>
    </w:p>
    <w:p w:rsidR="00025B4E" w:rsidRDefault="00025B4E" w:rsidP="00025B4E"/>
    <w:p w:rsidR="00025B4E" w:rsidRDefault="00025B4E" w:rsidP="00025B4E"/>
    <w:p w:rsidR="00025B4E" w:rsidRDefault="00025B4E" w:rsidP="00025B4E"/>
    <w:p w:rsidR="00025B4E" w:rsidRDefault="00025B4E" w:rsidP="00025B4E"/>
    <w:p w:rsidR="00025B4E" w:rsidRDefault="00025B4E" w:rsidP="00025B4E"/>
    <w:p w:rsidR="00025B4E" w:rsidRDefault="00025B4E" w:rsidP="00025B4E"/>
    <w:p w:rsidR="00025B4E" w:rsidRDefault="00025B4E" w:rsidP="00025B4E"/>
    <w:p w:rsidR="00025B4E" w:rsidRDefault="00025B4E" w:rsidP="00025B4E">
      <w:pPr>
        <w:pStyle w:val="a9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</w:p>
    <w:p w:rsidR="003C5D40" w:rsidRDefault="003C5D40" w:rsidP="00025B4E">
      <w:pPr>
        <w:pStyle w:val="a9"/>
        <w:rPr>
          <w:rFonts w:ascii="Times New Roman" w:hAnsi="Times New Roman"/>
          <w:sz w:val="22"/>
          <w:szCs w:val="22"/>
        </w:rPr>
      </w:pPr>
    </w:p>
    <w:p w:rsidR="00025B4E" w:rsidRDefault="00025B4E" w:rsidP="00025B4E">
      <w:pPr>
        <w:pStyle w:val="a9"/>
        <w:jc w:val="right"/>
        <w:rPr>
          <w:rFonts w:ascii="Times New Roman" w:hAnsi="Times New Roman"/>
          <w:sz w:val="22"/>
          <w:szCs w:val="22"/>
        </w:rPr>
      </w:pPr>
    </w:p>
    <w:p w:rsidR="00025B4E" w:rsidRPr="009221B4" w:rsidRDefault="00025B4E" w:rsidP="00025B4E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9221B4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025B4E" w:rsidRPr="009221B4" w:rsidRDefault="00025B4E" w:rsidP="00025B4E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9221B4">
        <w:rPr>
          <w:rFonts w:ascii="Times New Roman" w:hAnsi="Times New Roman"/>
          <w:sz w:val="28"/>
          <w:szCs w:val="28"/>
        </w:rPr>
        <w:t>Приказом</w:t>
      </w:r>
    </w:p>
    <w:p w:rsidR="00025B4E" w:rsidRPr="009221B4" w:rsidRDefault="00025B4E" w:rsidP="00025B4E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9221B4">
        <w:rPr>
          <w:rFonts w:ascii="Times New Roman" w:hAnsi="Times New Roman"/>
          <w:sz w:val="28"/>
          <w:szCs w:val="28"/>
        </w:rPr>
        <w:t>ТО «</w:t>
      </w:r>
      <w:r w:rsidR="003C5D40" w:rsidRPr="009221B4">
        <w:rPr>
          <w:rFonts w:ascii="Times New Roman" w:hAnsi="Times New Roman"/>
          <w:sz w:val="28"/>
          <w:szCs w:val="28"/>
        </w:rPr>
        <w:t>Салганский</w:t>
      </w:r>
      <w:r w:rsidRPr="009221B4">
        <w:rPr>
          <w:rFonts w:ascii="Times New Roman" w:hAnsi="Times New Roman"/>
          <w:sz w:val="28"/>
          <w:szCs w:val="28"/>
        </w:rPr>
        <w:t>»</w:t>
      </w:r>
    </w:p>
    <w:p w:rsidR="00025B4E" w:rsidRPr="009221B4" w:rsidRDefault="00025B4E" w:rsidP="00025B4E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9221B4">
        <w:rPr>
          <w:rFonts w:ascii="Times New Roman" w:hAnsi="Times New Roman"/>
          <w:sz w:val="28"/>
          <w:szCs w:val="28"/>
        </w:rPr>
        <w:t xml:space="preserve">от </w:t>
      </w:r>
      <w:r w:rsidR="0069095E">
        <w:rPr>
          <w:rFonts w:ascii="Times New Roman" w:hAnsi="Times New Roman"/>
          <w:sz w:val="28"/>
          <w:szCs w:val="28"/>
        </w:rPr>
        <w:t>20</w:t>
      </w:r>
      <w:r w:rsidR="003C5D40" w:rsidRPr="009221B4">
        <w:rPr>
          <w:rFonts w:ascii="Times New Roman" w:hAnsi="Times New Roman"/>
          <w:sz w:val="28"/>
          <w:szCs w:val="28"/>
        </w:rPr>
        <w:t>.04.</w:t>
      </w:r>
      <w:r w:rsidR="0069095E">
        <w:rPr>
          <w:rFonts w:ascii="Times New Roman" w:hAnsi="Times New Roman"/>
          <w:sz w:val="28"/>
          <w:szCs w:val="28"/>
        </w:rPr>
        <w:t>2026</w:t>
      </w:r>
      <w:r w:rsidR="003C5D40" w:rsidRPr="009221B4">
        <w:rPr>
          <w:rFonts w:ascii="Times New Roman" w:hAnsi="Times New Roman"/>
          <w:sz w:val="28"/>
          <w:szCs w:val="28"/>
        </w:rPr>
        <w:t xml:space="preserve"> </w:t>
      </w:r>
      <w:r w:rsidRPr="009221B4">
        <w:rPr>
          <w:rFonts w:ascii="Times New Roman" w:hAnsi="Times New Roman"/>
          <w:sz w:val="28"/>
          <w:szCs w:val="28"/>
        </w:rPr>
        <w:t xml:space="preserve">№  </w:t>
      </w:r>
      <w:r w:rsidR="009221B4" w:rsidRPr="009221B4">
        <w:rPr>
          <w:rFonts w:ascii="Times New Roman" w:hAnsi="Times New Roman"/>
          <w:sz w:val="28"/>
          <w:szCs w:val="28"/>
        </w:rPr>
        <w:t>7</w:t>
      </w:r>
    </w:p>
    <w:p w:rsidR="00025B4E" w:rsidRDefault="00025B4E" w:rsidP="00025B4E">
      <w:pPr>
        <w:jc w:val="center"/>
        <w:rPr>
          <w:b/>
          <w:sz w:val="22"/>
          <w:szCs w:val="22"/>
        </w:rPr>
      </w:pPr>
    </w:p>
    <w:p w:rsidR="00025B4E" w:rsidRPr="003C5D40" w:rsidRDefault="00025B4E" w:rsidP="00025B4E">
      <w:pPr>
        <w:jc w:val="center"/>
        <w:rPr>
          <w:b/>
        </w:rPr>
      </w:pPr>
      <w:r w:rsidRPr="003C5D40">
        <w:rPr>
          <w:b/>
        </w:rPr>
        <w:t>П Л А Н</w:t>
      </w:r>
    </w:p>
    <w:p w:rsidR="00025B4E" w:rsidRPr="003C5D40" w:rsidRDefault="00025B4E" w:rsidP="00025B4E">
      <w:pPr>
        <w:jc w:val="center"/>
        <w:rPr>
          <w:b/>
        </w:rPr>
      </w:pPr>
      <w:r w:rsidRPr="003C5D40">
        <w:rPr>
          <w:b/>
        </w:rPr>
        <w:t xml:space="preserve">подготовки населённых пунктов  по предупреждению пожаров в весенне-летний пожароопасный период </w:t>
      </w:r>
      <w:r w:rsidR="0069095E">
        <w:rPr>
          <w:b/>
        </w:rPr>
        <w:t>2026</w:t>
      </w:r>
      <w:r w:rsidRPr="003C5D40">
        <w:rPr>
          <w:b/>
        </w:rPr>
        <w:t xml:space="preserve"> года на территории ТО «</w:t>
      </w:r>
      <w:r w:rsidR="009221B4">
        <w:rPr>
          <w:b/>
        </w:rPr>
        <w:t>Салганский</w:t>
      </w:r>
      <w:r w:rsidRPr="003C5D40">
        <w:rPr>
          <w:b/>
        </w:rPr>
        <w:t>»</w:t>
      </w:r>
    </w:p>
    <w:p w:rsidR="00025B4E" w:rsidRPr="003C5D40" w:rsidRDefault="00025B4E" w:rsidP="00025B4E">
      <w:pPr>
        <w:jc w:val="center"/>
        <w:rPr>
          <w:b/>
        </w:rPr>
      </w:pPr>
    </w:p>
    <w:tbl>
      <w:tblPr>
        <w:tblStyle w:val="a6"/>
        <w:tblW w:w="10173" w:type="dxa"/>
        <w:tblInd w:w="-5" w:type="dxa"/>
        <w:tblCellMar>
          <w:left w:w="103" w:type="dxa"/>
        </w:tblCellMar>
        <w:tblLook w:val="01E0"/>
      </w:tblPr>
      <w:tblGrid>
        <w:gridCol w:w="701"/>
        <w:gridCol w:w="4385"/>
        <w:gridCol w:w="2043"/>
        <w:gridCol w:w="3044"/>
      </w:tblGrid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  <w:jc w:val="center"/>
              <w:rPr>
                <w:b/>
              </w:rPr>
            </w:pPr>
            <w:r w:rsidRPr="003C5D40">
              <w:rPr>
                <w:b/>
              </w:rPr>
              <w:t>№ п/п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  <w:jc w:val="center"/>
              <w:rPr>
                <w:b/>
              </w:rPr>
            </w:pPr>
            <w:r w:rsidRPr="003C5D40">
              <w:rPr>
                <w:b/>
              </w:rPr>
              <w:t>Наименование мероприятия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  <w:jc w:val="center"/>
              <w:rPr>
                <w:b/>
              </w:rPr>
            </w:pPr>
            <w:r w:rsidRPr="003C5D40">
              <w:rPr>
                <w:b/>
              </w:rPr>
              <w:t xml:space="preserve">Срок </w:t>
            </w:r>
          </w:p>
          <w:p w:rsidR="00025B4E" w:rsidRPr="003C5D40" w:rsidRDefault="00025B4E" w:rsidP="00684428">
            <w:pPr>
              <w:ind w:firstLine="720"/>
              <w:jc w:val="center"/>
              <w:rPr>
                <w:b/>
              </w:rPr>
            </w:pPr>
            <w:r w:rsidRPr="003C5D40">
              <w:rPr>
                <w:b/>
              </w:rPr>
              <w:t>исполнения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  <w:jc w:val="center"/>
              <w:rPr>
                <w:b/>
              </w:rPr>
            </w:pPr>
            <w:r w:rsidRPr="003C5D40">
              <w:rPr>
                <w:b/>
              </w:rPr>
              <w:t>Ответственный за исполнение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t>1.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Организовать совместно с представителями Государственной противопожарной службы (по согласованию) проведение сходов граждан по вопросам обеспечения   пожарной безопасности.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течение весенне-летнего периода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2</w:t>
            </w:r>
            <w:r w:rsidR="009221B4">
              <w:t>2.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Организовать очистку территорий от сгораемого мусора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В срок до 01мая </w:t>
            </w:r>
            <w:r w:rsidR="0069095E">
              <w:t>2026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9221B4" w:rsidP="00684428">
            <w:pPr>
              <w:ind w:firstLine="720"/>
            </w:pPr>
            <w:r>
              <w:t>33.</w:t>
            </w:r>
            <w:r w:rsidR="00025B4E" w:rsidRPr="003C5D40">
              <w:t xml:space="preserve">  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Провести проверку и ремонт пожарных гидрантов, водоемов, пирсов с составлением сводного акта. 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течение весенне-летнего периода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4</w:t>
            </w:r>
            <w:r w:rsidR="009221B4">
              <w:t>4.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Организовать снос бесхозных строений, брошенных домов, построек, расположенных в противопожарных разрывах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течение весенне-летнего периода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5</w:t>
            </w:r>
            <w:r w:rsidR="009221B4">
              <w:t>5.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Руководителям предприятий привести в исправное состояние имеющиеся пожарные гидранты и восстановить первичные средства пожаротушения на подведомственных территориях и объектах 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До 16.04.</w:t>
            </w:r>
            <w:r w:rsidR="0069095E">
              <w:t>2026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Руководители предприятий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6</w:t>
            </w:r>
            <w:r w:rsidR="009221B4">
              <w:t>6.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Произвести поверку пожарной сигнализации на подведомственных объектах , восстановить неисправную п/сигнализацию.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апрель </w:t>
            </w:r>
            <w:r w:rsidR="0069095E">
              <w:t>2026</w:t>
            </w:r>
            <w:r w:rsidRPr="003C5D40">
              <w:t xml:space="preserve"> г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Руководители предприятий 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9221B4" w:rsidP="00684428">
            <w:pPr>
              <w:ind w:firstLine="720"/>
            </w:pPr>
            <w:r>
              <w:t>77.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Информировать население через средства массовой </w:t>
            </w:r>
            <w:r w:rsidRPr="003C5D40">
              <w:lastRenderedPageBreak/>
              <w:t>информации, листовки, памятки, стенды о противопожарной обстановке в поселении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lastRenderedPageBreak/>
              <w:t xml:space="preserve">Постоянно не реже 1 </w:t>
            </w:r>
            <w:r w:rsidRPr="003C5D40">
              <w:lastRenderedPageBreak/>
              <w:t>раза в две недели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9221B4">
            <w:pPr>
              <w:ind w:firstLine="720"/>
            </w:pPr>
            <w:r w:rsidRPr="003C5D40">
              <w:lastRenderedPageBreak/>
              <w:t xml:space="preserve">Администрация </w:t>
            </w:r>
            <w:r w:rsidR="009221B4" w:rsidRPr="003C5D40">
              <w:t>(</w:t>
            </w:r>
            <w:r w:rsidRPr="003C5D40">
              <w:t xml:space="preserve">заместитель </w:t>
            </w:r>
            <w:r w:rsidR="009221B4">
              <w:t>нач. ТО</w:t>
            </w:r>
            <w:r w:rsidRPr="003C5D40">
              <w:t>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lastRenderedPageBreak/>
              <w:t>8</w:t>
            </w:r>
            <w:r w:rsidR="009221B4">
              <w:t>8.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детских садах и школах провести обучение с детьми по требованию правил пожарной безопасности в детских оздоровительных лагерях и площадках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течение  повседневной</w:t>
            </w:r>
            <w:r w:rsidR="003C5D40">
              <w:t xml:space="preserve"> </w:t>
            </w:r>
            <w:r w:rsidRPr="003C5D40">
              <w:t>работы ,учёбы,  смены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Директор  школы, заведующая детским  садом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9</w:t>
            </w:r>
            <w:r w:rsidR="009221B4">
              <w:t>9.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На объектах с массовым пребыванием людей провести практические тренировки по отработке плана эвакуации на случай возникновения пожара </w:t>
            </w:r>
            <w:r w:rsidR="009221B4" w:rsidRPr="003C5D40">
              <w:t>(</w:t>
            </w:r>
            <w:r w:rsidRPr="003C5D40">
              <w:t>наличие плана на стендах)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Ежеквартально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Руководители объектов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9221B4">
            <w:pPr>
              <w:ind w:firstLine="720"/>
            </w:pPr>
            <w:r w:rsidRPr="003C5D40">
              <w:t>1</w:t>
            </w:r>
            <w:r w:rsidR="009221B4">
              <w:t>10</w:t>
            </w:r>
            <w:r w:rsidRPr="003C5D40">
              <w:t>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 Провести заседание комиссии по предупреждению, ликвидации, чрезвычайных ситуаций и обеспечению пожарной безопасности по вопросу подготовки объектов и населенных пунктов к весенне-летнему периоду 2018 г.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Апрель </w:t>
            </w:r>
            <w:r w:rsidR="0069095E">
              <w:t>2026</w:t>
            </w:r>
            <w:r w:rsidRPr="003C5D40">
              <w:t>г.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6E4FC0" w:rsidP="00684428">
            <w:pPr>
              <w:ind w:firstLine="720"/>
            </w:pPr>
            <w:r>
              <w:t>ТО «Салганский»</w:t>
            </w:r>
            <w:r w:rsidR="009221B4" w:rsidRPr="003C5D40">
              <w:t xml:space="preserve">, </w:t>
            </w:r>
            <w:r w:rsidR="00025B4E" w:rsidRPr="003C5D40">
              <w:t>руководители</w:t>
            </w:r>
            <w:r w:rsidR="009221B4" w:rsidRPr="003C5D40">
              <w:t>,</w:t>
            </w:r>
            <w:r w:rsidR="00025B4E" w:rsidRPr="003C5D40">
              <w:t xml:space="preserve"> </w:t>
            </w:r>
            <w:r>
              <w:t xml:space="preserve">ТО </w:t>
            </w:r>
            <w:r w:rsidR="00025B4E" w:rsidRPr="003C5D40">
              <w:t>(по согласованию)</w:t>
            </w:r>
          </w:p>
          <w:p w:rsidR="00025B4E" w:rsidRPr="003C5D40" w:rsidRDefault="00025B4E" w:rsidP="00684428">
            <w:pPr>
              <w:ind w:firstLine="720"/>
            </w:pP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11</w:t>
            </w:r>
            <w:r w:rsidR="009221B4">
              <w:t>1</w:t>
            </w:r>
            <w:r w:rsidRPr="003C5D40">
              <w:t>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Подготовить водовозную и инженерную технику (гидранты)для возможного использования на случай возникновения пожара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Май </w:t>
            </w:r>
            <w:r w:rsidR="0069095E">
              <w:t>2026</w:t>
            </w:r>
            <w:r w:rsidRPr="003C5D40">
              <w:t xml:space="preserve"> г.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Администрация </w:t>
            </w:r>
            <w:r w:rsidR="003C5D40">
              <w:t xml:space="preserve"> </w:t>
            </w:r>
            <w:r w:rsidRPr="003C5D40">
              <w:t>Руководители предприятий, МУП ЖКХ «Универсал)</w:t>
            </w:r>
          </w:p>
          <w:p w:rsidR="00025B4E" w:rsidRPr="003C5D40" w:rsidRDefault="00025B4E" w:rsidP="00684428">
            <w:pPr>
              <w:ind w:firstLine="720"/>
            </w:pPr>
            <w:r w:rsidRPr="003C5D40">
              <w:t>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t>1</w:t>
            </w:r>
            <w:r w:rsidRPr="003C5D40">
              <w:t>2.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 помощь членам ДПД организовать дежурство населения и работников предприятий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 xml:space="preserve">Май </w:t>
            </w:r>
            <w:r w:rsidR="0069095E">
              <w:t>2026</w:t>
            </w:r>
            <w:r w:rsidRPr="003C5D40">
              <w:t xml:space="preserve"> г.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Администрация , Руководители предприятий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t>1</w:t>
            </w:r>
            <w:r w:rsidRPr="003C5D40">
              <w:t>3.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Организовать обследование жилого фонда, в целях подготовки к весенне-летнему периоду и отопительному сезону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По графику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Администрация совместно с Госпожнадзором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t>1</w:t>
            </w:r>
            <w:r w:rsidRPr="003C5D40">
              <w:t>4.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Запретить сжигание мусора и производственных отходов в местах, не согласованных с ОНД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С 01.04.25.и в  течение всего весенне-летнего периода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Администрация, Руководители предприятий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lastRenderedPageBreak/>
              <w:t>1</w:t>
            </w:r>
            <w:r w:rsidRPr="003C5D40">
              <w:t>5.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lastRenderedPageBreak/>
              <w:t xml:space="preserve">На период паводка, на </w:t>
            </w:r>
            <w:r w:rsidRPr="003C5D40">
              <w:lastRenderedPageBreak/>
              <w:t>подтопляемых территориях организовать круглосуточное дежурство противопожарных формирований при их отсутствии привлечь инициативных граждан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lastRenderedPageBreak/>
              <w:t xml:space="preserve">До </w:t>
            </w:r>
            <w:r w:rsidRPr="003C5D40">
              <w:lastRenderedPageBreak/>
              <w:t>20.04.</w:t>
            </w:r>
            <w:r w:rsidR="0069095E">
              <w:t>2026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6E4FC0" w:rsidP="00684428">
            <w:pPr>
              <w:ind w:firstLine="720"/>
            </w:pPr>
            <w:r>
              <w:lastRenderedPageBreak/>
              <w:t xml:space="preserve">ТО </w:t>
            </w:r>
            <w:r>
              <w:lastRenderedPageBreak/>
              <w:t>«Салганский»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lastRenderedPageBreak/>
              <w:t>1</w:t>
            </w:r>
            <w:r w:rsidR="009221B4">
              <w:t>1</w:t>
            </w:r>
            <w:r w:rsidRPr="003C5D40">
              <w:t>6.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Откорректировать списки техники приспособленной для целей пожаротушения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До 20.04.</w:t>
            </w:r>
            <w:r w:rsidR="0069095E">
              <w:t>2026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6E4FC0" w:rsidP="00684428">
            <w:pPr>
              <w:ind w:firstLine="720"/>
            </w:pPr>
            <w:r>
              <w:t>ТО «Салганский»</w:t>
            </w:r>
            <w:r w:rsidR="00025B4E" w:rsidRPr="003C5D40">
              <w:t xml:space="preserve"> ,</w:t>
            </w:r>
          </w:p>
          <w:p w:rsidR="00025B4E" w:rsidRPr="003C5D40" w:rsidRDefault="00025B4E" w:rsidP="003C5D40">
            <w:r w:rsidRPr="003C5D40">
              <w:t>Руководители предприятий (по согласованию)</w:t>
            </w:r>
          </w:p>
        </w:tc>
      </w:tr>
      <w:tr w:rsidR="00025B4E" w:rsidRPr="003C5D40" w:rsidTr="009221B4">
        <w:tc>
          <w:tcPr>
            <w:tcW w:w="659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1</w:t>
            </w:r>
            <w:r w:rsidR="009221B4">
              <w:t>1</w:t>
            </w:r>
            <w:r w:rsidRPr="003C5D40">
              <w:t>7.</w:t>
            </w:r>
          </w:p>
        </w:tc>
        <w:tc>
          <w:tcPr>
            <w:tcW w:w="4415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Выполнить мероприятия, исключающие возможность угрозы распространения огня на здания и сооружения населенных пунктов, расположенных в лесных массивах при лесных  пожарах</w:t>
            </w:r>
            <w:r w:rsidR="003C5D40">
              <w:t xml:space="preserve"> </w:t>
            </w:r>
            <w:r w:rsidRPr="003C5D40">
              <w:t>путем  (</w:t>
            </w:r>
            <w:r w:rsidR="009221B4" w:rsidRPr="003C5D40">
              <w:t>опашки</w:t>
            </w:r>
            <w:r w:rsidRPr="003C5D40">
              <w:t>)  шириной</w:t>
            </w:r>
            <w:r w:rsidR="003C5D40">
              <w:t xml:space="preserve"> </w:t>
            </w:r>
            <w:r w:rsidRPr="003C5D40">
              <w:t>до  10  метров.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</w:tcPr>
          <w:p w:rsidR="00025B4E" w:rsidRPr="003C5D40" w:rsidRDefault="00025B4E" w:rsidP="00684428">
            <w:pPr>
              <w:ind w:firstLine="720"/>
            </w:pPr>
            <w:r w:rsidRPr="003C5D40">
              <w:t>До 01.05.</w:t>
            </w:r>
            <w:r w:rsidR="0069095E">
              <w:t>2026</w:t>
            </w:r>
          </w:p>
        </w:tc>
        <w:tc>
          <w:tcPr>
            <w:tcW w:w="3056" w:type="dxa"/>
            <w:shd w:val="clear" w:color="auto" w:fill="auto"/>
            <w:tcMar>
              <w:left w:w="103" w:type="dxa"/>
            </w:tcMar>
          </w:tcPr>
          <w:p w:rsidR="00025B4E" w:rsidRPr="003C5D40" w:rsidRDefault="006E4FC0" w:rsidP="003C5D40">
            <w:r>
              <w:t>ТО «Салганский»</w:t>
            </w:r>
            <w:r w:rsidR="00025B4E" w:rsidRPr="003C5D40">
              <w:t>, Руководители предприятий (по согласованию)</w:t>
            </w:r>
          </w:p>
        </w:tc>
      </w:tr>
    </w:tbl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Pr="003C5D40" w:rsidRDefault="00025B4E" w:rsidP="00025B4E"/>
    <w:p w:rsidR="00025B4E" w:rsidRDefault="00025B4E" w:rsidP="00025B4E">
      <w:pPr>
        <w:rPr>
          <w:sz w:val="22"/>
          <w:szCs w:val="22"/>
        </w:rPr>
      </w:pPr>
    </w:p>
    <w:p w:rsidR="00025B4E" w:rsidRDefault="00025B4E" w:rsidP="00025B4E"/>
    <w:p w:rsidR="008855EB" w:rsidRDefault="008855EB" w:rsidP="00025B4E">
      <w:pPr>
        <w:tabs>
          <w:tab w:val="left" w:pos="-7655"/>
        </w:tabs>
        <w:jc w:val="both"/>
        <w:rPr>
          <w:rFonts w:ascii="Arial" w:hAnsi="Arial" w:cs="Arial"/>
          <w:bCs/>
        </w:rPr>
      </w:pPr>
    </w:p>
    <w:p w:rsidR="008855EB" w:rsidRDefault="008855EB" w:rsidP="00A3575E">
      <w:pPr>
        <w:rPr>
          <w:rFonts w:ascii="Arial" w:hAnsi="Arial" w:cs="Arial"/>
          <w:bCs/>
        </w:rPr>
      </w:pPr>
    </w:p>
    <w:p w:rsidR="00A3575E" w:rsidRPr="00A3575E" w:rsidRDefault="00A3575E" w:rsidP="004D182E">
      <w:pPr>
        <w:jc w:val="center"/>
        <w:rPr>
          <w:rFonts w:ascii="Arial" w:hAnsi="Arial" w:cs="Arial"/>
          <w:bCs/>
        </w:rPr>
      </w:pPr>
    </w:p>
    <w:sectPr w:rsidR="00A3575E" w:rsidRPr="00A3575E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90F" w:rsidRDefault="00AF590F">
      <w:r>
        <w:separator/>
      </w:r>
    </w:p>
  </w:endnote>
  <w:endnote w:type="continuationSeparator" w:id="1">
    <w:p w:rsidR="00AF590F" w:rsidRDefault="00AF5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90F" w:rsidRDefault="00AF590F">
      <w:r>
        <w:separator/>
      </w:r>
    </w:p>
  </w:footnote>
  <w:footnote w:type="continuationSeparator" w:id="1">
    <w:p w:rsidR="00AF590F" w:rsidRDefault="00AF5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0C" w:rsidRDefault="002271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9" w:rsidRDefault="00B82155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47CD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095E">
      <w:rPr>
        <w:rStyle w:val="a7"/>
        <w:noProof/>
      </w:rPr>
      <w:t>4</w:t>
    </w:r>
    <w:r>
      <w:rPr>
        <w:rStyle w:val="a7"/>
      </w:rPr>
      <w:fldChar w:fldCharType="end"/>
    </w:r>
  </w:p>
  <w:p w:rsidR="00047CD9" w:rsidRDefault="00047CD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D9" w:rsidRDefault="00B8215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1025" style="position:absolute;left:0;text-align:left;margin-left:95.15pt;margin-top:230.95pt;width:4in;height:9pt;z-index:-251658240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51659264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:rsidR="00047CD9" w:rsidRPr="00E52B15" w:rsidRDefault="00492C38" w:rsidP="00F644F4">
                <w:pPr>
                  <w:ind w:right="-70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495300" cy="676275"/>
                      <wp:effectExtent l="19050" t="0" r="0" b="0"/>
                      <wp:docPr id="1" name="Рисунок 1" descr="гер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530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833008">
                  <w:rPr>
                    <w:b/>
                    <w:sz w:val="32"/>
                    <w:szCs w:val="32"/>
                  </w:rPr>
                  <w:t>Салганский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D19E0"/>
    <w:multiLevelType w:val="multilevel"/>
    <w:tmpl w:val="95B6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75EB2"/>
    <w:multiLevelType w:val="multilevel"/>
    <w:tmpl w:val="1AE4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F940D9"/>
    <w:multiLevelType w:val="multilevel"/>
    <w:tmpl w:val="E74E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1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92C38"/>
    <w:rsid w:val="00002715"/>
    <w:rsid w:val="000028C1"/>
    <w:rsid w:val="00011F13"/>
    <w:rsid w:val="00023D72"/>
    <w:rsid w:val="00025B4E"/>
    <w:rsid w:val="000264FE"/>
    <w:rsid w:val="00034984"/>
    <w:rsid w:val="000406DE"/>
    <w:rsid w:val="00040D26"/>
    <w:rsid w:val="000456BC"/>
    <w:rsid w:val="00047CD9"/>
    <w:rsid w:val="00053578"/>
    <w:rsid w:val="0005546A"/>
    <w:rsid w:val="00056E1C"/>
    <w:rsid w:val="000628E9"/>
    <w:rsid w:val="000652DE"/>
    <w:rsid w:val="0007340B"/>
    <w:rsid w:val="00090DA6"/>
    <w:rsid w:val="000C4391"/>
    <w:rsid w:val="000D066A"/>
    <w:rsid w:val="000D5C79"/>
    <w:rsid w:val="000F3C08"/>
    <w:rsid w:val="000F7B5C"/>
    <w:rsid w:val="0010141B"/>
    <w:rsid w:val="0010360C"/>
    <w:rsid w:val="0010435E"/>
    <w:rsid w:val="00127F07"/>
    <w:rsid w:val="001451F4"/>
    <w:rsid w:val="00157382"/>
    <w:rsid w:val="00172E48"/>
    <w:rsid w:val="0017345B"/>
    <w:rsid w:val="001772E6"/>
    <w:rsid w:val="001774CA"/>
    <w:rsid w:val="00193296"/>
    <w:rsid w:val="001A05B6"/>
    <w:rsid w:val="001C0239"/>
    <w:rsid w:val="001E7F4D"/>
    <w:rsid w:val="001F0640"/>
    <w:rsid w:val="001F1A07"/>
    <w:rsid w:val="001F3093"/>
    <w:rsid w:val="001F49D5"/>
    <w:rsid w:val="00204E04"/>
    <w:rsid w:val="0020599E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32CF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C5D40"/>
    <w:rsid w:val="003D0061"/>
    <w:rsid w:val="003D0407"/>
    <w:rsid w:val="003E13BD"/>
    <w:rsid w:val="003E2AC5"/>
    <w:rsid w:val="003E6B0B"/>
    <w:rsid w:val="003F6BAF"/>
    <w:rsid w:val="00403E07"/>
    <w:rsid w:val="00404DFA"/>
    <w:rsid w:val="004106A7"/>
    <w:rsid w:val="0043564A"/>
    <w:rsid w:val="00444BF9"/>
    <w:rsid w:val="0046135A"/>
    <w:rsid w:val="0046369C"/>
    <w:rsid w:val="00470237"/>
    <w:rsid w:val="0048443F"/>
    <w:rsid w:val="00492C38"/>
    <w:rsid w:val="00494BDB"/>
    <w:rsid w:val="004976B7"/>
    <w:rsid w:val="004C33BA"/>
    <w:rsid w:val="004C34C3"/>
    <w:rsid w:val="004D182E"/>
    <w:rsid w:val="004D214C"/>
    <w:rsid w:val="004D496C"/>
    <w:rsid w:val="004D56E8"/>
    <w:rsid w:val="004D57DD"/>
    <w:rsid w:val="004E334E"/>
    <w:rsid w:val="004F4838"/>
    <w:rsid w:val="004F5F26"/>
    <w:rsid w:val="00504DB3"/>
    <w:rsid w:val="00506B23"/>
    <w:rsid w:val="00507AC2"/>
    <w:rsid w:val="00507B97"/>
    <w:rsid w:val="00517AF9"/>
    <w:rsid w:val="005220E5"/>
    <w:rsid w:val="00534585"/>
    <w:rsid w:val="00547BD8"/>
    <w:rsid w:val="00550648"/>
    <w:rsid w:val="00560BDB"/>
    <w:rsid w:val="00561F1D"/>
    <w:rsid w:val="005679AF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5F7B29"/>
    <w:rsid w:val="006010A3"/>
    <w:rsid w:val="00604555"/>
    <w:rsid w:val="00605385"/>
    <w:rsid w:val="00611078"/>
    <w:rsid w:val="006134B1"/>
    <w:rsid w:val="00625C82"/>
    <w:rsid w:val="0063056A"/>
    <w:rsid w:val="00640491"/>
    <w:rsid w:val="006452F5"/>
    <w:rsid w:val="006526CB"/>
    <w:rsid w:val="00654EA0"/>
    <w:rsid w:val="0065670C"/>
    <w:rsid w:val="0067053D"/>
    <w:rsid w:val="00674978"/>
    <w:rsid w:val="00682EEE"/>
    <w:rsid w:val="0069095E"/>
    <w:rsid w:val="00693234"/>
    <w:rsid w:val="006B201C"/>
    <w:rsid w:val="006D1902"/>
    <w:rsid w:val="006E4067"/>
    <w:rsid w:val="006E4FC0"/>
    <w:rsid w:val="00700C3C"/>
    <w:rsid w:val="007021D2"/>
    <w:rsid w:val="00704AD1"/>
    <w:rsid w:val="00706EB2"/>
    <w:rsid w:val="007166CA"/>
    <w:rsid w:val="007212E3"/>
    <w:rsid w:val="00725710"/>
    <w:rsid w:val="00761B57"/>
    <w:rsid w:val="00772C83"/>
    <w:rsid w:val="00772F1D"/>
    <w:rsid w:val="00780FBE"/>
    <w:rsid w:val="007820D2"/>
    <w:rsid w:val="007A34D9"/>
    <w:rsid w:val="007A3573"/>
    <w:rsid w:val="007A3DAF"/>
    <w:rsid w:val="007B0AE3"/>
    <w:rsid w:val="007B3284"/>
    <w:rsid w:val="007C78A7"/>
    <w:rsid w:val="0081293A"/>
    <w:rsid w:val="008142D8"/>
    <w:rsid w:val="00833008"/>
    <w:rsid w:val="00837C7D"/>
    <w:rsid w:val="0084010B"/>
    <w:rsid w:val="0085764D"/>
    <w:rsid w:val="00867D97"/>
    <w:rsid w:val="00871A08"/>
    <w:rsid w:val="00874944"/>
    <w:rsid w:val="008853A0"/>
    <w:rsid w:val="008855EB"/>
    <w:rsid w:val="00896A3E"/>
    <w:rsid w:val="008B3675"/>
    <w:rsid w:val="008C244B"/>
    <w:rsid w:val="008C5229"/>
    <w:rsid w:val="008D13B2"/>
    <w:rsid w:val="008D30B4"/>
    <w:rsid w:val="008D5E3D"/>
    <w:rsid w:val="008E6D46"/>
    <w:rsid w:val="008F28BA"/>
    <w:rsid w:val="00900FD8"/>
    <w:rsid w:val="009027BD"/>
    <w:rsid w:val="009221B4"/>
    <w:rsid w:val="00923AEC"/>
    <w:rsid w:val="00923DC2"/>
    <w:rsid w:val="00927565"/>
    <w:rsid w:val="0093715D"/>
    <w:rsid w:val="00944CF3"/>
    <w:rsid w:val="009452A6"/>
    <w:rsid w:val="009458C7"/>
    <w:rsid w:val="00957A15"/>
    <w:rsid w:val="00967791"/>
    <w:rsid w:val="00971CE2"/>
    <w:rsid w:val="009745C2"/>
    <w:rsid w:val="00974800"/>
    <w:rsid w:val="00995DDA"/>
    <w:rsid w:val="009A1D2F"/>
    <w:rsid w:val="009C464B"/>
    <w:rsid w:val="009D0B51"/>
    <w:rsid w:val="009D2A61"/>
    <w:rsid w:val="009D57B6"/>
    <w:rsid w:val="009E4197"/>
    <w:rsid w:val="009E5522"/>
    <w:rsid w:val="009E5C03"/>
    <w:rsid w:val="009F6382"/>
    <w:rsid w:val="00A040A8"/>
    <w:rsid w:val="00A12790"/>
    <w:rsid w:val="00A3058F"/>
    <w:rsid w:val="00A3575E"/>
    <w:rsid w:val="00A416D4"/>
    <w:rsid w:val="00A50E6A"/>
    <w:rsid w:val="00A85BFC"/>
    <w:rsid w:val="00A9215B"/>
    <w:rsid w:val="00A93E34"/>
    <w:rsid w:val="00AA0E15"/>
    <w:rsid w:val="00AA29DD"/>
    <w:rsid w:val="00AA399F"/>
    <w:rsid w:val="00AB172A"/>
    <w:rsid w:val="00AB747E"/>
    <w:rsid w:val="00AC5AA7"/>
    <w:rsid w:val="00AC5C79"/>
    <w:rsid w:val="00AC7F8D"/>
    <w:rsid w:val="00AD0589"/>
    <w:rsid w:val="00AD3078"/>
    <w:rsid w:val="00AD5ECB"/>
    <w:rsid w:val="00AD7CA2"/>
    <w:rsid w:val="00AE21A1"/>
    <w:rsid w:val="00AF590F"/>
    <w:rsid w:val="00B06DD0"/>
    <w:rsid w:val="00B11910"/>
    <w:rsid w:val="00B14324"/>
    <w:rsid w:val="00B2280C"/>
    <w:rsid w:val="00B33EFB"/>
    <w:rsid w:val="00B62AEF"/>
    <w:rsid w:val="00B75DFC"/>
    <w:rsid w:val="00B82155"/>
    <w:rsid w:val="00B91CE2"/>
    <w:rsid w:val="00B94AB0"/>
    <w:rsid w:val="00B967B8"/>
    <w:rsid w:val="00BA2ACF"/>
    <w:rsid w:val="00BA3052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27407"/>
    <w:rsid w:val="00C37123"/>
    <w:rsid w:val="00C425B7"/>
    <w:rsid w:val="00C4285D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B4"/>
    <w:rsid w:val="00D310D1"/>
    <w:rsid w:val="00D322E6"/>
    <w:rsid w:val="00D64DE6"/>
    <w:rsid w:val="00D663D9"/>
    <w:rsid w:val="00D76701"/>
    <w:rsid w:val="00D9180D"/>
    <w:rsid w:val="00D95790"/>
    <w:rsid w:val="00DA6BA4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4290D"/>
    <w:rsid w:val="00F602AB"/>
    <w:rsid w:val="00F6166D"/>
    <w:rsid w:val="00F633AF"/>
    <w:rsid w:val="00F644F4"/>
    <w:rsid w:val="00F74554"/>
    <w:rsid w:val="00F74556"/>
    <w:rsid w:val="00F80184"/>
    <w:rsid w:val="00FB3ED6"/>
    <w:rsid w:val="00FF2CC2"/>
    <w:rsid w:val="00FF783F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HTML Preformatted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29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32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3296"/>
    <w:pPr>
      <w:tabs>
        <w:tab w:val="center" w:pos="4153"/>
        <w:tab w:val="right" w:pos="8306"/>
      </w:tabs>
    </w:pPr>
  </w:style>
  <w:style w:type="character" w:styleId="a5">
    <w:name w:val="Hyperlink"/>
    <w:rsid w:val="00193296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855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 Spacing"/>
    <w:basedOn w:val="a"/>
    <w:uiPriority w:val="1"/>
    <w:qFormat/>
    <w:rsid w:val="00025B4E"/>
    <w:rPr>
      <w:rFonts w:asciiTheme="minorHAnsi" w:eastAsiaTheme="minorHAnsi" w:hAnsiTheme="minorHAnsi"/>
      <w:color w:val="00000A"/>
      <w:sz w:val="24"/>
      <w:szCs w:val="32"/>
      <w:lang w:eastAsia="en-US"/>
    </w:rPr>
  </w:style>
  <w:style w:type="paragraph" w:styleId="HTML">
    <w:name w:val="HTML Preformatted"/>
    <w:basedOn w:val="a"/>
    <w:link w:val="HTML0"/>
    <w:qFormat/>
    <w:rsid w:val="00025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A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5B4E"/>
    <w:rPr>
      <w:rFonts w:ascii="Courier New" w:hAnsi="Courier New" w:cs="Courier New"/>
      <w:color w:val="00000A"/>
      <w:lang w:eastAsia="zh-CN"/>
    </w:rPr>
  </w:style>
  <w:style w:type="paragraph" w:styleId="aa">
    <w:name w:val="Normal (Web)"/>
    <w:basedOn w:val="a"/>
    <w:qFormat/>
    <w:rsid w:val="00025B4E"/>
    <w:pPr>
      <w:suppressAutoHyphens/>
      <w:spacing w:before="100" w:after="119"/>
    </w:pPr>
    <w:rPr>
      <w:rFonts w:cs="Calibri"/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7;&#1072;&#1083;%20&#1041;&#1083;&#1072;&#1085;&#1082;%20&#1087;&#1088;&#1080;&#1082;&#1072;&#1079;&#1072;%20&#1086;&#1082;&#1088;&#1091;&#1075;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E7A0C-5586-4CA6-B2B1-65BB08DA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Сал Бланк приказа округ (1)</Template>
  <TotalTime>168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User</cp:lastModifiedBy>
  <cp:revision>36</cp:revision>
  <cp:lastPrinted>2023-03-03T10:26:00Z</cp:lastPrinted>
  <dcterms:created xsi:type="dcterms:W3CDTF">2023-01-27T05:29:00Z</dcterms:created>
  <dcterms:modified xsi:type="dcterms:W3CDTF">2026-04-20T10:03:00Z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