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70493AF3" w14:textId="77777777">
        <w:trPr>
          <w:trHeight w:val="1837"/>
        </w:trPr>
        <w:tc>
          <w:tcPr>
            <w:tcW w:w="9815" w:type="dxa"/>
            <w:gridSpan w:val="5"/>
            <w:shd w:val="clear" w:color="auto" w:fill="auto"/>
          </w:tcPr>
          <w:p w14:paraId="68A46A38" w14:textId="77777777" w:rsidR="0085764D" w:rsidRDefault="0085764D">
            <w:pPr>
              <w:rPr>
                <w:sz w:val="12"/>
                <w:szCs w:val="12"/>
              </w:rPr>
            </w:pPr>
          </w:p>
          <w:p w14:paraId="068BC92E" w14:textId="77777777" w:rsidR="0085764D" w:rsidRDefault="0085764D">
            <w:pPr>
              <w:rPr>
                <w:sz w:val="12"/>
                <w:szCs w:val="12"/>
              </w:rPr>
            </w:pPr>
          </w:p>
          <w:p w14:paraId="3BB18D3A" w14:textId="77777777" w:rsidR="0085764D" w:rsidRDefault="0085764D">
            <w:pPr>
              <w:rPr>
                <w:sz w:val="12"/>
                <w:szCs w:val="12"/>
              </w:rPr>
            </w:pPr>
          </w:p>
          <w:p w14:paraId="2583C7A8" w14:textId="77777777" w:rsidR="007166CA" w:rsidRDefault="007166CA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B8F4C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3841259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CC0C14B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9C40F5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18E810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2F901B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5C3ECAE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85B73DA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778453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C0432B5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81A40F7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23B1D33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0DBDC5D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DA17D0F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7474E71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99078C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AC37AC8" w14:textId="77777777" w:rsidR="00B91CE2" w:rsidRDefault="00B91CE2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84A48FC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04DECED5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72B16857" w14:textId="77777777" w:rsidR="001F1A07" w:rsidRDefault="001F1A07">
            <w:pPr>
              <w:tabs>
                <w:tab w:val="center" w:pos="2160"/>
                <w:tab w:val="left" w:pos="3393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AFCBCD5" w14:textId="77777777" w:rsidR="004D56E8" w:rsidRPr="00047CD9" w:rsidRDefault="004D56E8">
            <w:pPr>
              <w:tabs>
                <w:tab w:val="center" w:pos="2160"/>
              </w:tabs>
              <w:ind w:left="34"/>
              <w:jc w:val="center"/>
            </w:pPr>
          </w:p>
          <w:p w14:paraId="6CE4E828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4AB29E3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572BDE8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DEC6252" w14:textId="77777777" w:rsidR="001F1A07" w:rsidRDefault="001F1A07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6084B2FD" w14:textId="77777777" w:rsidR="001F1A07" w:rsidRDefault="001F1A07">
            <w:pPr>
              <w:tabs>
                <w:tab w:val="center" w:pos="2160"/>
              </w:tabs>
              <w:rPr>
                <w:sz w:val="4"/>
                <w:szCs w:val="4"/>
              </w:rPr>
            </w:pPr>
          </w:p>
          <w:p w14:paraId="5DD36D86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131D90D0" w14:textId="77777777" w:rsidR="004D56E8" w:rsidRDefault="004D56E8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</w:tc>
      </w:tr>
      <w:tr w:rsidR="0085764D" w14:paraId="4F36A26A" w14:textId="77777777" w:rsidTr="00D64DE6">
        <w:trPr>
          <w:trHeight w:val="532"/>
        </w:trPr>
        <w:tc>
          <w:tcPr>
            <w:tcW w:w="9815" w:type="dxa"/>
            <w:gridSpan w:val="5"/>
            <w:shd w:val="clear" w:color="auto" w:fill="auto"/>
            <w:vAlign w:val="center"/>
          </w:tcPr>
          <w:p w14:paraId="44676FBE" w14:textId="77777777" w:rsidR="001F1A07" w:rsidRDefault="001F1A07">
            <w:pPr>
              <w:tabs>
                <w:tab w:val="center" w:pos="2160"/>
              </w:tabs>
              <w:rPr>
                <w:spacing w:val="120"/>
                <w:sz w:val="4"/>
                <w:szCs w:val="4"/>
              </w:rPr>
            </w:pPr>
          </w:p>
        </w:tc>
      </w:tr>
      <w:bookmarkStart w:id="0" w:name="ТекстовоеПоле22"/>
      <w:tr w:rsidR="0085764D" w14:paraId="79E9D004" w14:textId="77777777" w:rsidTr="00D64DE6">
        <w:trPr>
          <w:trHeight w:hRule="exact" w:val="360"/>
        </w:trPr>
        <w:tc>
          <w:tcPr>
            <w:tcW w:w="2943" w:type="dxa"/>
            <w:gridSpan w:val="2"/>
            <w:shd w:val="clear" w:color="auto" w:fill="auto"/>
            <w:vAlign w:val="bottom"/>
          </w:tcPr>
          <w:p w14:paraId="7E01A6E7" w14:textId="55F45001" w:rsidR="0085764D" w:rsidRDefault="005C69EC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4DF9">
              <w:t>25</w:t>
            </w:r>
            <w:r w:rsidR="009E0871">
              <w:rPr>
                <w:noProof/>
              </w:rPr>
              <w:t>.0</w:t>
            </w:r>
            <w:r w:rsidR="009E4DF9">
              <w:rPr>
                <w:noProof/>
              </w:rPr>
              <w:t>4</w:t>
            </w:r>
            <w:r w:rsidR="009E0871">
              <w:rPr>
                <w:noProof/>
              </w:rPr>
              <w:t>.2023</w:t>
            </w:r>
            <w:r>
              <w:fldChar w:fldCharType="end"/>
            </w:r>
            <w:bookmarkEnd w:id="0"/>
          </w:p>
        </w:tc>
        <w:tc>
          <w:tcPr>
            <w:tcW w:w="4604" w:type="dxa"/>
            <w:shd w:val="clear" w:color="auto" w:fill="auto"/>
            <w:vAlign w:val="bottom"/>
          </w:tcPr>
          <w:p w14:paraId="206CE96D" w14:textId="77777777" w:rsidR="0085764D" w:rsidRDefault="0085764D"/>
        </w:tc>
        <w:tc>
          <w:tcPr>
            <w:tcW w:w="2268" w:type="dxa"/>
            <w:gridSpan w:val="2"/>
            <w:shd w:val="clear" w:color="auto" w:fill="auto"/>
            <w:vAlign w:val="bottom"/>
          </w:tcPr>
          <w:p w14:paraId="0D43B7AB" w14:textId="1CF5E2A5" w:rsidR="0085764D" w:rsidRDefault="005C69EC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9E4DF9">
              <w:t>9</w:t>
            </w:r>
            <w:r>
              <w:fldChar w:fldCharType="end"/>
            </w:r>
          </w:p>
        </w:tc>
      </w:tr>
      <w:tr w:rsidR="0085764D" w14:paraId="7C4F93FF" w14:textId="77777777">
        <w:trPr>
          <w:cantSplit/>
          <w:trHeight w:hRule="exact" w:val="510"/>
        </w:trPr>
        <w:tc>
          <w:tcPr>
            <w:tcW w:w="9815" w:type="dxa"/>
            <w:gridSpan w:val="5"/>
            <w:shd w:val="clear" w:color="auto" w:fill="auto"/>
          </w:tcPr>
          <w:p w14:paraId="19DE32CD" w14:textId="77777777" w:rsidR="0085764D" w:rsidRDefault="0085764D"/>
        </w:tc>
      </w:tr>
      <w:tr w:rsidR="0085764D" w14:paraId="762C9F7D" w14:textId="77777777">
        <w:trPr>
          <w:trHeight w:val="826"/>
        </w:trPr>
        <w:tc>
          <w:tcPr>
            <w:tcW w:w="1951" w:type="dxa"/>
            <w:shd w:val="clear" w:color="auto" w:fill="auto"/>
          </w:tcPr>
          <w:p w14:paraId="13EDA051" w14:textId="77777777" w:rsidR="0085764D" w:rsidRDefault="0085764D"/>
        </w:tc>
        <w:tc>
          <w:tcPr>
            <w:tcW w:w="6095" w:type="dxa"/>
            <w:gridSpan w:val="3"/>
            <w:shd w:val="clear" w:color="auto" w:fill="auto"/>
          </w:tcPr>
          <w:p w14:paraId="0A9C5E77" w14:textId="77777777" w:rsidR="00720B4F" w:rsidRDefault="00BE72F9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1" w:name="ТекстовоеПоле23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</w:p>
          <w:p w14:paraId="2FB3A6DC" w14:textId="6B9BFE90" w:rsidR="006134C4" w:rsidRDefault="006134C4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 утверждении должн</w:t>
            </w:r>
            <w:r w:rsidR="009E4DF9">
              <w:rPr>
                <w:b/>
                <w:bCs/>
              </w:rPr>
              <w:t>остной инструкции контрактного управляющего</w:t>
            </w:r>
          </w:p>
          <w:p w14:paraId="367918A2" w14:textId="77777777" w:rsidR="006134C4" w:rsidRDefault="006134C4" w:rsidP="006134C4">
            <w:pPr>
              <w:jc w:val="center"/>
              <w:rPr>
                <w:b/>
                <w:bCs/>
              </w:rPr>
            </w:pPr>
          </w:p>
          <w:p w14:paraId="0F7D40F9" w14:textId="77777777" w:rsidR="006134C4" w:rsidRDefault="006134C4" w:rsidP="006134C4">
            <w:pPr>
              <w:jc w:val="center"/>
              <w:rPr>
                <w:b/>
                <w:bCs/>
              </w:rPr>
            </w:pPr>
          </w:p>
          <w:p w14:paraId="1E2BEE83" w14:textId="5EB2E161" w:rsidR="0085764D" w:rsidRDefault="00BE72F9" w:rsidP="00613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769" w:type="dxa"/>
            <w:shd w:val="clear" w:color="auto" w:fill="auto"/>
          </w:tcPr>
          <w:p w14:paraId="1669DC14" w14:textId="77777777" w:rsidR="0085764D" w:rsidRDefault="0085764D"/>
        </w:tc>
      </w:tr>
    </w:tbl>
    <w:p w14:paraId="28EF6F67" w14:textId="77777777" w:rsidR="0085764D" w:rsidRDefault="0085764D" w:rsidP="0085764D">
      <w:pPr>
        <w:sectPr w:rsidR="0085764D" w:rsidSect="00B36AF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1588342E" w14:textId="77777777" w:rsidR="009E4DF9" w:rsidRPr="009E4DF9" w:rsidRDefault="009E4DF9" w:rsidP="009E4DF9">
      <w:pPr>
        <w:tabs>
          <w:tab w:val="left" w:pos="-5220"/>
        </w:tabs>
        <w:spacing w:line="360" w:lineRule="auto"/>
        <w:ind w:firstLine="709"/>
        <w:jc w:val="both"/>
      </w:pPr>
      <w:r w:rsidRPr="009E4DF9">
        <w:t>В соответствии со ст.</w:t>
      </w:r>
      <w:proofErr w:type="gramStart"/>
      <w:r w:rsidRPr="009E4DF9">
        <w:t>38  Федерального</w:t>
      </w:r>
      <w:proofErr w:type="gramEnd"/>
      <w:r w:rsidRPr="009E4DF9">
        <w:t xml:space="preserve"> закона от 05 апреля 2013 года № 44-ФЗ «О контрактной системе в сфере закупок товаров, работ, услуг для обеспечения государственных и муниципальных нужд» </w:t>
      </w:r>
    </w:p>
    <w:p w14:paraId="25467E70" w14:textId="77777777" w:rsidR="009E4DF9" w:rsidRPr="009E4DF9" w:rsidRDefault="009E4DF9" w:rsidP="009E4DF9">
      <w:pPr>
        <w:tabs>
          <w:tab w:val="left" w:pos="-5220"/>
        </w:tabs>
        <w:spacing w:line="360" w:lineRule="auto"/>
        <w:ind w:firstLine="709"/>
        <w:jc w:val="both"/>
        <w:rPr>
          <w:b/>
        </w:rPr>
      </w:pPr>
      <w:r w:rsidRPr="009E4DF9">
        <w:rPr>
          <w:b/>
        </w:rPr>
        <w:t xml:space="preserve"> приказываю:</w:t>
      </w:r>
      <w:r w:rsidRPr="009E4DF9">
        <w:t xml:space="preserve">       </w:t>
      </w:r>
    </w:p>
    <w:p w14:paraId="1C6D4B3B" w14:textId="42800C67" w:rsidR="009E4DF9" w:rsidRPr="009E4DF9" w:rsidRDefault="009E4DF9" w:rsidP="009E4DF9">
      <w:pPr>
        <w:numPr>
          <w:ilvl w:val="0"/>
          <w:numId w:val="1"/>
        </w:numPr>
        <w:tabs>
          <w:tab w:val="left" w:pos="-5220"/>
        </w:tabs>
        <w:spacing w:line="360" w:lineRule="auto"/>
        <w:jc w:val="both"/>
      </w:pPr>
      <w:r w:rsidRPr="009E4DF9">
        <w:t xml:space="preserve">Утвердить прилагаемую должностную инструкцию контрактного управляющего в сфере закупок, товаров, работ и </w:t>
      </w:r>
      <w:proofErr w:type="gramStart"/>
      <w:r w:rsidRPr="009E4DF9">
        <w:t>услуг  для</w:t>
      </w:r>
      <w:proofErr w:type="gramEnd"/>
      <w:r w:rsidRPr="009E4DF9">
        <w:t xml:space="preserve"> обеспечения   нужд территориального отдела «</w:t>
      </w:r>
      <w:r>
        <w:t>Саргинский</w:t>
      </w:r>
      <w:r w:rsidRPr="009E4DF9">
        <w:t>» администрации  Краснооктябрьского муниципального округа Нижегородской области.</w:t>
      </w:r>
    </w:p>
    <w:p w14:paraId="27EBE748" w14:textId="77777777" w:rsidR="009E4DF9" w:rsidRPr="009E4DF9" w:rsidRDefault="009E4DF9" w:rsidP="009E4DF9">
      <w:pPr>
        <w:numPr>
          <w:ilvl w:val="0"/>
          <w:numId w:val="1"/>
        </w:numPr>
        <w:tabs>
          <w:tab w:val="left" w:pos="-5220"/>
        </w:tabs>
        <w:spacing w:line="360" w:lineRule="auto"/>
        <w:jc w:val="both"/>
      </w:pPr>
      <w:r w:rsidRPr="009E4DF9">
        <w:t>Контроль за исполнением настоящего приказа оставляю за собой.</w:t>
      </w:r>
    </w:p>
    <w:p w14:paraId="0A86B261" w14:textId="77777777" w:rsid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</w:p>
    <w:p w14:paraId="02012D94" w14:textId="77777777" w:rsid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</w:p>
    <w:p w14:paraId="294A22D2" w14:textId="6FE27E4B" w:rsidR="009E0871" w:rsidRPr="009E0871" w:rsidRDefault="009E0871" w:rsidP="009E0871">
      <w:pPr>
        <w:tabs>
          <w:tab w:val="left" w:pos="-5220"/>
        </w:tabs>
        <w:spacing w:line="360" w:lineRule="auto"/>
        <w:ind w:firstLine="709"/>
        <w:jc w:val="both"/>
      </w:pPr>
      <w:r>
        <w:t xml:space="preserve">Начальник территориального отдела                           </w:t>
      </w:r>
      <w:r w:rsidR="008C11C0">
        <w:t xml:space="preserve">       </w:t>
      </w:r>
      <w:r>
        <w:t xml:space="preserve">  </w:t>
      </w:r>
      <w:r w:rsidR="009E4DF9">
        <w:t xml:space="preserve">     </w:t>
      </w:r>
      <w:proofErr w:type="spellStart"/>
      <w:r>
        <w:t>С.А.Жукова</w:t>
      </w:r>
      <w:proofErr w:type="spellEnd"/>
    </w:p>
    <w:p w14:paraId="049198F7" w14:textId="77777777" w:rsidR="0085764D" w:rsidRDefault="0085764D" w:rsidP="00AD0589">
      <w:pPr>
        <w:ind w:firstLine="709"/>
      </w:pPr>
    </w:p>
    <w:sectPr w:rsidR="0085764D" w:rsidSect="00B36AF1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68815" w14:textId="77777777" w:rsidR="00AC0C31" w:rsidRDefault="00AC0C31">
      <w:r>
        <w:separator/>
      </w:r>
    </w:p>
  </w:endnote>
  <w:endnote w:type="continuationSeparator" w:id="0">
    <w:p w14:paraId="53357251" w14:textId="77777777" w:rsidR="00AC0C31" w:rsidRDefault="00AC0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1D202" w14:textId="77777777" w:rsidR="0022710C" w:rsidRDefault="0022710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C66D3" w14:textId="77777777" w:rsidR="0022710C" w:rsidRDefault="0022710C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7BFA" w14:textId="77777777" w:rsidR="0022710C" w:rsidRDefault="0022710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FFCE3" w14:textId="77777777" w:rsidR="00AC0C31" w:rsidRDefault="00AC0C31">
      <w:r>
        <w:separator/>
      </w:r>
    </w:p>
  </w:footnote>
  <w:footnote w:type="continuationSeparator" w:id="0">
    <w:p w14:paraId="1720A9E3" w14:textId="77777777" w:rsidR="00AC0C31" w:rsidRDefault="00AC0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0226E" w14:textId="77777777" w:rsidR="0022710C" w:rsidRDefault="002271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04273" w14:textId="77777777" w:rsidR="00047CD9" w:rsidRDefault="00047CD9" w:rsidP="00C578AA">
    <w:pPr>
      <w:pStyle w:val="a3"/>
      <w:framePr w:wrap="auto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7BE1F84F" w14:textId="77777777" w:rsidR="00047CD9" w:rsidRDefault="00047C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85601" w14:textId="24C33461" w:rsidR="00047CD9" w:rsidRDefault="009E0871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4C13C4A" wp14:editId="1A2551E3">
              <wp:simplePos x="0" y="0"/>
              <wp:positionH relativeFrom="column">
                <wp:posOffset>1208405</wp:posOffset>
              </wp:positionH>
              <wp:positionV relativeFrom="paragraph">
                <wp:posOffset>2933065</wp:posOffset>
              </wp:positionV>
              <wp:extent cx="3657600" cy="114300"/>
              <wp:effectExtent l="0" t="0" r="0" b="0"/>
              <wp:wrapNone/>
              <wp:docPr id="117954010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657600" cy="114300"/>
                        <a:chOff x="3321" y="3424"/>
                        <a:chExt cx="6200" cy="83"/>
                      </a:xfrm>
                    </wpg:grpSpPr>
                    <wps:wsp>
                      <wps:cNvPr id="1950137726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43361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268" id="Group 1" o:spid="_x0000_s1026" style="position:absolute;margin-left:95.15pt;margin-top:230.95pt;width:4in;height:9pt;z-index:-251658240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432AFE9" wp14:editId="044EE06C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3200400"/>
              <wp:effectExtent l="0" t="0" r="0" b="0"/>
              <wp:wrapNone/>
              <wp:docPr id="21417267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3200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34CFE" w14:textId="328464BD" w:rsidR="00047CD9" w:rsidRPr="00E52B15" w:rsidRDefault="009E0871" w:rsidP="00F644F4">
                          <w:pPr>
                            <w:ind w:right="-70"/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A12328" wp14:editId="2B929C56">
                                <wp:extent cx="495300" cy="678180"/>
                                <wp:effectExtent l="0" t="0" r="0" b="0"/>
                                <wp:docPr id="1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5300" cy="6781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8FD93D2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Администрация </w:t>
                          </w:r>
                        </w:p>
                        <w:p w14:paraId="331CE08B" w14:textId="77777777" w:rsidR="00047CD9" w:rsidRPr="00654EA0" w:rsidRDefault="00047CD9" w:rsidP="00F644F4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Краснооктябрьского муниципального </w:t>
                          </w:r>
                          <w:r w:rsidR="00D9180D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округа</w:t>
                          </w:r>
                          <w:r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 </w:t>
                          </w:r>
                        </w:p>
                        <w:p w14:paraId="75DEF4B5" w14:textId="77777777" w:rsidR="00047CD9" w:rsidRDefault="00047CD9" w:rsidP="001F1A07">
                          <w:pPr>
                            <w:ind w:right="-70"/>
                            <w:jc w:val="center"/>
                            <w:rPr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 w:rsidRPr="00654EA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055EB726" w14:textId="77777777" w:rsidR="0046135A" w:rsidRDefault="007A3573" w:rsidP="00047CD9">
                          <w:pPr>
                            <w:ind w:right="-70"/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Территориальный отдел «</w:t>
                          </w:r>
                          <w:r w:rsidR="005E1A8C">
                            <w:rPr>
                              <w:b/>
                              <w:sz w:val="32"/>
                              <w:szCs w:val="32"/>
                            </w:rPr>
                            <w:t>Саргинский</w:t>
                          </w:r>
                          <w:r>
                            <w:rPr>
                              <w:b/>
                              <w:sz w:val="32"/>
                              <w:szCs w:val="32"/>
                            </w:rPr>
                            <w:t>»</w:t>
                          </w:r>
                        </w:p>
                        <w:p w14:paraId="1DA4D5CB" w14:textId="77777777" w:rsidR="00047CD9" w:rsidRDefault="007A3573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 xml:space="preserve"> </w:t>
                          </w:r>
                          <w:r w:rsidR="00047CD9"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Приказ</w:t>
                          </w:r>
                        </w:p>
                        <w:p w14:paraId="57AA8DEF" w14:textId="77777777" w:rsidR="00047CD9" w:rsidRDefault="00047CD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4513E4B6" w14:textId="77777777" w:rsidR="00BE72F9" w:rsidRPr="00047CD9" w:rsidRDefault="00BE72F9" w:rsidP="00047CD9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18"/>
                              <w:szCs w:val="18"/>
                            </w:rPr>
                          </w:pPr>
                        </w:p>
                        <w:p w14:paraId="273A009F" w14:textId="77777777" w:rsidR="00047CD9" w:rsidRDefault="00047CD9" w:rsidP="00B62AEF">
                          <w:pPr>
                            <w:ind w:right="-70"/>
                            <w:jc w:val="center"/>
                          </w:pPr>
                          <w:r>
                            <w:t>_____________</w:t>
                          </w:r>
                          <w:r w:rsidR="00B62AEF">
                            <w:t>_</w:t>
                          </w:r>
                          <w:r>
                            <w:t>_</w:t>
                          </w:r>
                          <w:r w:rsidR="00B62AEF">
                            <w:softHyphen/>
                          </w:r>
                          <w:r w:rsidR="00B62AEF">
                            <w:softHyphen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  <w:t xml:space="preserve">       </w:t>
                          </w:r>
                          <w: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534585">
                            <w:t>__</w:t>
                          </w:r>
                          <w:r>
                            <w:t>__</w:t>
                          </w:r>
                          <w:r w:rsidRPr="00534585">
                            <w:t>_____</w:t>
                          </w:r>
                          <w:r>
                            <w:t>___</w:t>
                          </w:r>
                          <w:r w:rsidRPr="00534585">
                            <w:t>_</w:t>
                          </w:r>
                          <w:r>
                            <w:t>___</w:t>
                          </w:r>
                        </w:p>
                        <w:p w14:paraId="773699D1" w14:textId="77777777" w:rsidR="00047CD9" w:rsidRDefault="00047CD9" w:rsidP="00276416">
                          <w:pPr>
                            <w:ind w:right="-70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04B7E0C3" w14:textId="77777777" w:rsidR="00047CD9" w:rsidRPr="001772E6" w:rsidRDefault="00047CD9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1D3659CE" w14:textId="77777777" w:rsidR="00047CD9" w:rsidRDefault="00047CD9" w:rsidP="00040D26">
                          <w:pPr>
                            <w:ind w:right="-70"/>
                          </w:pPr>
                          <w: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32AFE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5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" filled="f" stroked="f" strokecolor="white" strokeweight="0">
              <v:textbox inset="0,0,0,0">
                <w:txbxContent>
                  <w:p w14:paraId="47934CFE" w14:textId="328464BD" w:rsidR="00047CD9" w:rsidRPr="00E52B15" w:rsidRDefault="009E0871" w:rsidP="00F644F4">
                    <w:pPr>
                      <w:ind w:right="-70"/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0A12328" wp14:editId="2B929C56">
                          <wp:extent cx="495300" cy="678180"/>
                          <wp:effectExtent l="0" t="0" r="0" b="0"/>
                          <wp:docPr id="1" name="Рисунок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5300" cy="6781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8FD93D2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Администрация </w:t>
                    </w:r>
                  </w:p>
                  <w:p w14:paraId="331CE08B" w14:textId="77777777" w:rsidR="00047CD9" w:rsidRPr="00654EA0" w:rsidRDefault="00047CD9" w:rsidP="00F644F4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Краснооктябрьского муниципального </w:t>
                    </w:r>
                    <w:r w:rsidR="00D9180D">
                      <w:rPr>
                        <w:b/>
                        <w:bCs/>
                        <w:sz w:val="36"/>
                        <w:szCs w:val="36"/>
                      </w:rPr>
                      <w:t>округа</w:t>
                    </w:r>
                    <w:r>
                      <w:rPr>
                        <w:b/>
                        <w:bCs/>
                        <w:sz w:val="36"/>
                        <w:szCs w:val="36"/>
                      </w:rPr>
                      <w:t xml:space="preserve"> </w:t>
                    </w:r>
                  </w:p>
                  <w:p w14:paraId="75DEF4B5" w14:textId="77777777" w:rsidR="00047CD9" w:rsidRDefault="00047CD9" w:rsidP="001F1A07">
                    <w:pPr>
                      <w:ind w:right="-70"/>
                      <w:jc w:val="center"/>
                      <w:rPr>
                        <w:b/>
                        <w:bCs/>
                        <w:sz w:val="36"/>
                        <w:szCs w:val="36"/>
                      </w:rPr>
                    </w:pPr>
                    <w:r w:rsidRPr="00654EA0">
                      <w:rPr>
                        <w:b/>
                        <w:bCs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055EB726" w14:textId="77777777" w:rsidR="0046135A" w:rsidRDefault="007A3573" w:rsidP="00047CD9">
                    <w:pPr>
                      <w:ind w:right="-70"/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Территориальный отдел «</w:t>
                    </w:r>
                    <w:r w:rsidR="005E1A8C">
                      <w:rPr>
                        <w:b/>
                        <w:sz w:val="32"/>
                        <w:szCs w:val="32"/>
                      </w:rPr>
                      <w:t>Саргинский</w:t>
                    </w:r>
                    <w:r>
                      <w:rPr>
                        <w:b/>
                        <w:sz w:val="32"/>
                        <w:szCs w:val="32"/>
                      </w:rPr>
                      <w:t>»</w:t>
                    </w:r>
                  </w:p>
                  <w:p w14:paraId="1DA4D5CB" w14:textId="77777777" w:rsidR="00047CD9" w:rsidRDefault="007A3573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 xml:space="preserve"> </w:t>
                    </w:r>
                    <w:r w:rsidR="00047CD9">
                      <w:rPr>
                        <w:caps/>
                        <w:spacing w:val="120"/>
                        <w:sz w:val="44"/>
                        <w:szCs w:val="44"/>
                      </w:rPr>
                      <w:t>Приказ</w:t>
                    </w:r>
                  </w:p>
                  <w:p w14:paraId="57AA8DEF" w14:textId="77777777" w:rsidR="00047CD9" w:rsidRDefault="00047CD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4513E4B6" w14:textId="77777777" w:rsidR="00BE72F9" w:rsidRPr="00047CD9" w:rsidRDefault="00BE72F9" w:rsidP="00047CD9">
                    <w:pPr>
                      <w:ind w:right="-70"/>
                      <w:jc w:val="center"/>
                      <w:rPr>
                        <w:caps/>
                        <w:spacing w:val="120"/>
                        <w:sz w:val="18"/>
                        <w:szCs w:val="18"/>
                      </w:rPr>
                    </w:pPr>
                  </w:p>
                  <w:p w14:paraId="273A009F" w14:textId="77777777" w:rsidR="00047CD9" w:rsidRDefault="00047CD9" w:rsidP="00B62AEF">
                    <w:pPr>
                      <w:ind w:right="-70"/>
                      <w:jc w:val="center"/>
                    </w:pPr>
                    <w:r>
                      <w:t>_____________</w:t>
                    </w:r>
                    <w:r w:rsidR="00B62AEF">
                      <w:t>_</w:t>
                    </w:r>
                    <w:r>
                      <w:t>_</w:t>
                    </w:r>
                    <w:r w:rsidR="00B62AEF">
                      <w:softHyphen/>
                    </w:r>
                    <w:r w:rsidR="00B62AEF">
                      <w:softHyphen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  <w:t xml:space="preserve">       </w:t>
                    </w:r>
                    <w: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 w:rsidRPr="00534585">
                      <w:t>__</w:t>
                    </w:r>
                    <w:r>
                      <w:t>__</w:t>
                    </w:r>
                    <w:r w:rsidRPr="00534585">
                      <w:t>_____</w:t>
                    </w:r>
                    <w:r>
                      <w:t>___</w:t>
                    </w:r>
                    <w:r w:rsidRPr="00534585">
                      <w:t>_</w:t>
                    </w:r>
                    <w:r>
                      <w:t>___</w:t>
                    </w:r>
                  </w:p>
                  <w:p w14:paraId="773699D1" w14:textId="77777777" w:rsidR="00047CD9" w:rsidRDefault="00047CD9" w:rsidP="00276416">
                    <w:pPr>
                      <w:ind w:right="-70"/>
                      <w:rPr>
                        <w:sz w:val="20"/>
                        <w:szCs w:val="20"/>
                      </w:rPr>
                    </w:pPr>
                  </w:p>
                  <w:p w14:paraId="04B7E0C3" w14:textId="77777777" w:rsidR="00047CD9" w:rsidRPr="001772E6" w:rsidRDefault="00047CD9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1D3659CE" w14:textId="77777777" w:rsidR="00047CD9" w:rsidRDefault="00047CD9" w:rsidP="00040D26">
                    <w:pPr>
                      <w:ind w:right="-70"/>
                    </w:pPr>
                    <w: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12264"/>
    <w:multiLevelType w:val="hybridMultilevel"/>
    <w:tmpl w:val="6B44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414596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Zczlm5U7bpGwPp92fPw4EuGmuG9z8WChPb0ruUV/H1owbP+dXlqYBPTlD7AKIn2heoWKfB8zja2KTAvKFlVjQ==" w:salt="qtX5/k5EiACR8fskY9sRxQ==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71"/>
    <w:rsid w:val="00002715"/>
    <w:rsid w:val="00023D72"/>
    <w:rsid w:val="000264FE"/>
    <w:rsid w:val="00040D26"/>
    <w:rsid w:val="000456BC"/>
    <w:rsid w:val="00047CD9"/>
    <w:rsid w:val="0005546A"/>
    <w:rsid w:val="00056E1C"/>
    <w:rsid w:val="000628E9"/>
    <w:rsid w:val="0007340B"/>
    <w:rsid w:val="000C4391"/>
    <w:rsid w:val="000D066A"/>
    <w:rsid w:val="000D5C79"/>
    <w:rsid w:val="000F3C08"/>
    <w:rsid w:val="000F7B5C"/>
    <w:rsid w:val="0010141B"/>
    <w:rsid w:val="0010360C"/>
    <w:rsid w:val="0010435E"/>
    <w:rsid w:val="001451F4"/>
    <w:rsid w:val="00157382"/>
    <w:rsid w:val="00172E48"/>
    <w:rsid w:val="0017345B"/>
    <w:rsid w:val="001772E6"/>
    <w:rsid w:val="001774CA"/>
    <w:rsid w:val="001960D2"/>
    <w:rsid w:val="001C1ED0"/>
    <w:rsid w:val="001E7F4D"/>
    <w:rsid w:val="001F0640"/>
    <w:rsid w:val="001F1A07"/>
    <w:rsid w:val="001F3093"/>
    <w:rsid w:val="001F49D5"/>
    <w:rsid w:val="00204E04"/>
    <w:rsid w:val="002175D4"/>
    <w:rsid w:val="0022015C"/>
    <w:rsid w:val="0022710C"/>
    <w:rsid w:val="00260E76"/>
    <w:rsid w:val="00276416"/>
    <w:rsid w:val="0028400D"/>
    <w:rsid w:val="00293AB1"/>
    <w:rsid w:val="00297599"/>
    <w:rsid w:val="002A0F01"/>
    <w:rsid w:val="002B6128"/>
    <w:rsid w:val="002D106B"/>
    <w:rsid w:val="002E669E"/>
    <w:rsid w:val="00304F34"/>
    <w:rsid w:val="00330BA2"/>
    <w:rsid w:val="00337EF9"/>
    <w:rsid w:val="003503C1"/>
    <w:rsid w:val="003632AA"/>
    <w:rsid w:val="00372157"/>
    <w:rsid w:val="00373BB1"/>
    <w:rsid w:val="00375072"/>
    <w:rsid w:val="00396D3C"/>
    <w:rsid w:val="003A5C64"/>
    <w:rsid w:val="003B7FBA"/>
    <w:rsid w:val="003D0407"/>
    <w:rsid w:val="003E13BD"/>
    <w:rsid w:val="003E2AC5"/>
    <w:rsid w:val="003E6B0B"/>
    <w:rsid w:val="003F6BAF"/>
    <w:rsid w:val="00404DFA"/>
    <w:rsid w:val="004106A7"/>
    <w:rsid w:val="0043564A"/>
    <w:rsid w:val="00444BF9"/>
    <w:rsid w:val="0046135A"/>
    <w:rsid w:val="0046369C"/>
    <w:rsid w:val="00470237"/>
    <w:rsid w:val="0048443F"/>
    <w:rsid w:val="00494BDB"/>
    <w:rsid w:val="004976B7"/>
    <w:rsid w:val="004C33BA"/>
    <w:rsid w:val="004C34C3"/>
    <w:rsid w:val="004D214C"/>
    <w:rsid w:val="004D496C"/>
    <w:rsid w:val="004D56E8"/>
    <w:rsid w:val="004D57DD"/>
    <w:rsid w:val="004E334E"/>
    <w:rsid w:val="00504DB3"/>
    <w:rsid w:val="00506B23"/>
    <w:rsid w:val="005220E5"/>
    <w:rsid w:val="00534585"/>
    <w:rsid w:val="00550648"/>
    <w:rsid w:val="00560BDB"/>
    <w:rsid w:val="00561F1D"/>
    <w:rsid w:val="0057483B"/>
    <w:rsid w:val="00590048"/>
    <w:rsid w:val="00593254"/>
    <w:rsid w:val="005A090E"/>
    <w:rsid w:val="005B0693"/>
    <w:rsid w:val="005B112B"/>
    <w:rsid w:val="005B59CC"/>
    <w:rsid w:val="005B6804"/>
    <w:rsid w:val="005C65B1"/>
    <w:rsid w:val="005C69EC"/>
    <w:rsid w:val="005E1A8C"/>
    <w:rsid w:val="006010A3"/>
    <w:rsid w:val="00604555"/>
    <w:rsid w:val="006134B1"/>
    <w:rsid w:val="006134C4"/>
    <w:rsid w:val="00625C82"/>
    <w:rsid w:val="0063056A"/>
    <w:rsid w:val="00640491"/>
    <w:rsid w:val="006452F5"/>
    <w:rsid w:val="006526CB"/>
    <w:rsid w:val="00654EA0"/>
    <w:rsid w:val="0067053D"/>
    <w:rsid w:val="00674978"/>
    <w:rsid w:val="00682EEE"/>
    <w:rsid w:val="00693234"/>
    <w:rsid w:val="006B201C"/>
    <w:rsid w:val="006C16DB"/>
    <w:rsid w:val="006E4067"/>
    <w:rsid w:val="007021D2"/>
    <w:rsid w:val="00705745"/>
    <w:rsid w:val="00706EB2"/>
    <w:rsid w:val="007166CA"/>
    <w:rsid w:val="00720B4F"/>
    <w:rsid w:val="007212E3"/>
    <w:rsid w:val="00772C83"/>
    <w:rsid w:val="00780FBE"/>
    <w:rsid w:val="007820D2"/>
    <w:rsid w:val="007A34D9"/>
    <w:rsid w:val="007A3573"/>
    <w:rsid w:val="007A3DAF"/>
    <w:rsid w:val="007B0AE3"/>
    <w:rsid w:val="007B3284"/>
    <w:rsid w:val="007C78A7"/>
    <w:rsid w:val="008142D8"/>
    <w:rsid w:val="00833008"/>
    <w:rsid w:val="00837C7D"/>
    <w:rsid w:val="0085764D"/>
    <w:rsid w:val="00867D97"/>
    <w:rsid w:val="00871A08"/>
    <w:rsid w:val="008853A0"/>
    <w:rsid w:val="00896A3E"/>
    <w:rsid w:val="008C11C0"/>
    <w:rsid w:val="008C244B"/>
    <w:rsid w:val="008C5229"/>
    <w:rsid w:val="008D13B2"/>
    <w:rsid w:val="008D30B4"/>
    <w:rsid w:val="008D5E3D"/>
    <w:rsid w:val="008E6D46"/>
    <w:rsid w:val="008F28BA"/>
    <w:rsid w:val="008F69F9"/>
    <w:rsid w:val="00900FD8"/>
    <w:rsid w:val="00923AEC"/>
    <w:rsid w:val="00927565"/>
    <w:rsid w:val="00944CF3"/>
    <w:rsid w:val="009452A6"/>
    <w:rsid w:val="009458C7"/>
    <w:rsid w:val="00957A15"/>
    <w:rsid w:val="00967791"/>
    <w:rsid w:val="00971CE2"/>
    <w:rsid w:val="009745C2"/>
    <w:rsid w:val="00995DDA"/>
    <w:rsid w:val="009A1D2F"/>
    <w:rsid w:val="009C464B"/>
    <w:rsid w:val="009D0B51"/>
    <w:rsid w:val="009D2A61"/>
    <w:rsid w:val="009E0871"/>
    <w:rsid w:val="009E4DF9"/>
    <w:rsid w:val="009E5522"/>
    <w:rsid w:val="009E5C03"/>
    <w:rsid w:val="00A040A8"/>
    <w:rsid w:val="00A12790"/>
    <w:rsid w:val="00A3058F"/>
    <w:rsid w:val="00A416D4"/>
    <w:rsid w:val="00A50E6A"/>
    <w:rsid w:val="00A85BFC"/>
    <w:rsid w:val="00A9215B"/>
    <w:rsid w:val="00A93E34"/>
    <w:rsid w:val="00AA29DD"/>
    <w:rsid w:val="00AA399F"/>
    <w:rsid w:val="00AB172A"/>
    <w:rsid w:val="00AB747E"/>
    <w:rsid w:val="00AC0C31"/>
    <w:rsid w:val="00AC5AA7"/>
    <w:rsid w:val="00AD0589"/>
    <w:rsid w:val="00AD3078"/>
    <w:rsid w:val="00AD5ECB"/>
    <w:rsid w:val="00AD7CA2"/>
    <w:rsid w:val="00AE21A1"/>
    <w:rsid w:val="00B06DD0"/>
    <w:rsid w:val="00B14324"/>
    <w:rsid w:val="00B33EFB"/>
    <w:rsid w:val="00B36AF1"/>
    <w:rsid w:val="00B5041A"/>
    <w:rsid w:val="00B509D4"/>
    <w:rsid w:val="00B62AEF"/>
    <w:rsid w:val="00B75DFC"/>
    <w:rsid w:val="00B91CE2"/>
    <w:rsid w:val="00BA2ACF"/>
    <w:rsid w:val="00BA3B7E"/>
    <w:rsid w:val="00BC183A"/>
    <w:rsid w:val="00BC61C1"/>
    <w:rsid w:val="00BD42E8"/>
    <w:rsid w:val="00BE72F9"/>
    <w:rsid w:val="00C00F42"/>
    <w:rsid w:val="00C03D08"/>
    <w:rsid w:val="00C07083"/>
    <w:rsid w:val="00C12438"/>
    <w:rsid w:val="00C37123"/>
    <w:rsid w:val="00C425B7"/>
    <w:rsid w:val="00C45D7A"/>
    <w:rsid w:val="00C578AA"/>
    <w:rsid w:val="00CC14FB"/>
    <w:rsid w:val="00CC47F1"/>
    <w:rsid w:val="00CD3CB3"/>
    <w:rsid w:val="00CD6BEC"/>
    <w:rsid w:val="00D01C98"/>
    <w:rsid w:val="00D22548"/>
    <w:rsid w:val="00D26C5B"/>
    <w:rsid w:val="00D27EDC"/>
    <w:rsid w:val="00D3028B"/>
    <w:rsid w:val="00D310D1"/>
    <w:rsid w:val="00D322E6"/>
    <w:rsid w:val="00D64DE6"/>
    <w:rsid w:val="00D663D9"/>
    <w:rsid w:val="00D76701"/>
    <w:rsid w:val="00D9180D"/>
    <w:rsid w:val="00D95790"/>
    <w:rsid w:val="00DC2FB4"/>
    <w:rsid w:val="00DC3160"/>
    <w:rsid w:val="00DD59AF"/>
    <w:rsid w:val="00DF6851"/>
    <w:rsid w:val="00E05968"/>
    <w:rsid w:val="00E14C5A"/>
    <w:rsid w:val="00E24AE5"/>
    <w:rsid w:val="00E32342"/>
    <w:rsid w:val="00E35C49"/>
    <w:rsid w:val="00E42FA4"/>
    <w:rsid w:val="00E52B15"/>
    <w:rsid w:val="00E649D6"/>
    <w:rsid w:val="00E674D1"/>
    <w:rsid w:val="00E73803"/>
    <w:rsid w:val="00E76580"/>
    <w:rsid w:val="00E85825"/>
    <w:rsid w:val="00E95C5F"/>
    <w:rsid w:val="00EA506E"/>
    <w:rsid w:val="00EA5B6C"/>
    <w:rsid w:val="00EC4A30"/>
    <w:rsid w:val="00EE3764"/>
    <w:rsid w:val="00F12E73"/>
    <w:rsid w:val="00F31112"/>
    <w:rsid w:val="00F31813"/>
    <w:rsid w:val="00F602AB"/>
    <w:rsid w:val="00F6166D"/>
    <w:rsid w:val="00F633AF"/>
    <w:rsid w:val="00F644F4"/>
    <w:rsid w:val="00F74554"/>
    <w:rsid w:val="00F74556"/>
    <w:rsid w:val="00FF783F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14A23F"/>
  <w15:chartTrackingRefBased/>
  <w15:docId w15:val="{C4E326EE-B106-483C-8DE8-A2001FBF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Hyperlink"/>
    <w:rPr>
      <w:color w:val="auto"/>
      <w:u w:val="none"/>
      <w:vertAlign w:val="baseline"/>
    </w:rPr>
  </w:style>
  <w:style w:type="table" w:styleId="a6">
    <w:name w:val="Table Grid"/>
    <w:basedOn w:val="a1"/>
    <w:rsid w:val="00DD59A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AE21A1"/>
  </w:style>
  <w:style w:type="paragraph" w:styleId="a8">
    <w:name w:val="Balloon Text"/>
    <w:basedOn w:val="a"/>
    <w:semiHidden/>
    <w:rsid w:val="004C34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72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_Sarga\Desktop\&#1055;&#1088;&#1080;&#1082;&#1072;&#1079;&#1099;%202024\&#1057;&#1072;&#1088;%20&#1041;&#1083;&#1072;&#1085;&#1082;%20&#1087;&#1088;&#1080;&#1082;&#1072;&#1079;&#1072;%20&#1086;&#1082;&#1088;&#1091;&#107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Сар Бланк приказа округ</Template>
  <TotalTime>24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</dc:title>
  <dc:subject>Бланки</dc:subject>
  <dc:creator>ТО Саргинский</dc:creator>
  <cp:keywords>Бланки, шаблоны</cp:keywords>
  <dc:description/>
  <cp:lastModifiedBy>ТО Саргинский</cp:lastModifiedBy>
  <cp:revision>10</cp:revision>
  <cp:lastPrinted>2025-02-18T07:04:00Z</cp:lastPrinted>
  <dcterms:created xsi:type="dcterms:W3CDTF">2024-01-17T10:40:00Z</dcterms:created>
  <dcterms:modified xsi:type="dcterms:W3CDTF">2025-02-18T07:07:00Z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