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70493AF3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68A46A38" w14:textId="77777777" w:rsidR="0085764D" w:rsidRDefault="0085764D">
            <w:pPr>
              <w:rPr>
                <w:sz w:val="12"/>
                <w:szCs w:val="12"/>
              </w:rPr>
            </w:pPr>
          </w:p>
          <w:p w14:paraId="068BC92E" w14:textId="77777777" w:rsidR="0085764D" w:rsidRDefault="0085764D">
            <w:pPr>
              <w:rPr>
                <w:sz w:val="12"/>
                <w:szCs w:val="12"/>
              </w:rPr>
            </w:pPr>
          </w:p>
          <w:p w14:paraId="3BB18D3A" w14:textId="77777777" w:rsidR="0085764D" w:rsidRDefault="0085764D">
            <w:pPr>
              <w:rPr>
                <w:sz w:val="12"/>
                <w:szCs w:val="12"/>
              </w:rPr>
            </w:pPr>
          </w:p>
          <w:p w14:paraId="2583C7A8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B8F4CD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384125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CC0C14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9C40F5E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18E810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2F901B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5C3ECAE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85B73D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778453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C0432B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81A40F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23B1D33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0DBDC5D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DA17D0F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7474E71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599078C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AC37AC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84A48FC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4DECED5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2B16857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AFCBCD5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6CE4E82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4AB29E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572BDE8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DEC6252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084B2FD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5DD36D8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31D90D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4F36A26A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44676FBE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79E9D004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7E01A6E7" w14:textId="40FE3B2F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134C4">
              <w:t>10</w:t>
            </w:r>
            <w:r w:rsidR="009E0871">
              <w:rPr>
                <w:noProof/>
              </w:rPr>
              <w:t>.0</w:t>
            </w:r>
            <w:r w:rsidR="006134C4">
              <w:rPr>
                <w:noProof/>
              </w:rPr>
              <w:t>1</w:t>
            </w:r>
            <w:r w:rsidR="009E0871">
              <w:rPr>
                <w:noProof/>
              </w:rPr>
              <w:t>.2023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206CE96D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0D43B7AB" w14:textId="6796B629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0871">
              <w:rPr>
                <w:noProof/>
              </w:rPr>
              <w:t>1</w:t>
            </w:r>
            <w:r>
              <w:fldChar w:fldCharType="end"/>
            </w:r>
          </w:p>
        </w:tc>
      </w:tr>
      <w:tr w:rsidR="0085764D" w14:paraId="7C4F93FF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19DE32CD" w14:textId="77777777" w:rsidR="0085764D" w:rsidRDefault="0085764D"/>
        </w:tc>
      </w:tr>
      <w:tr w:rsidR="0085764D" w14:paraId="762C9F7D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13EDA051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0A9C5E77" w14:textId="77777777" w:rsidR="00720B4F" w:rsidRDefault="00BE72F9" w:rsidP="00613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</w:p>
          <w:p w14:paraId="2FB3A6DC" w14:textId="277D3D10" w:rsidR="006134C4" w:rsidRDefault="006134C4" w:rsidP="00613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 утверждении должностной инструкции </w:t>
            </w:r>
            <w:proofErr w:type="spellStart"/>
            <w:r>
              <w:rPr>
                <w:b/>
                <w:bCs/>
              </w:rPr>
              <w:t>документоведа</w:t>
            </w:r>
            <w:proofErr w:type="spellEnd"/>
            <w:r>
              <w:rPr>
                <w:b/>
                <w:bCs/>
              </w:rPr>
              <w:t xml:space="preserve"> территориального отдел</w:t>
            </w:r>
            <w:r w:rsidR="00720B4F">
              <w:rPr>
                <w:b/>
                <w:bCs/>
              </w:rPr>
              <w:t>а</w:t>
            </w:r>
          </w:p>
          <w:p w14:paraId="367918A2" w14:textId="77777777" w:rsidR="006134C4" w:rsidRDefault="006134C4" w:rsidP="006134C4">
            <w:pPr>
              <w:jc w:val="center"/>
              <w:rPr>
                <w:b/>
                <w:bCs/>
              </w:rPr>
            </w:pPr>
          </w:p>
          <w:p w14:paraId="0F7D40F9" w14:textId="77777777" w:rsidR="006134C4" w:rsidRDefault="006134C4" w:rsidP="006134C4">
            <w:pPr>
              <w:jc w:val="center"/>
              <w:rPr>
                <w:b/>
                <w:bCs/>
              </w:rPr>
            </w:pPr>
          </w:p>
          <w:p w14:paraId="1E2BEE83" w14:textId="5EB2E161" w:rsidR="0085764D" w:rsidRDefault="00BE72F9" w:rsidP="00613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1669DC14" w14:textId="77777777" w:rsidR="0085764D" w:rsidRDefault="0085764D"/>
        </w:tc>
      </w:tr>
    </w:tbl>
    <w:p w14:paraId="28EF6F67" w14:textId="77777777" w:rsidR="0085764D" w:rsidRDefault="0085764D" w:rsidP="0085764D">
      <w:pPr>
        <w:sectPr w:rsidR="0085764D" w:rsidSect="00EA5B6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430E85DB" w14:textId="5E259E3E" w:rsidR="00720B4F" w:rsidRDefault="00720B4F" w:rsidP="009E0871">
      <w:pPr>
        <w:tabs>
          <w:tab w:val="left" w:pos="-5220"/>
        </w:tabs>
        <w:spacing w:line="360" w:lineRule="auto"/>
        <w:ind w:firstLine="709"/>
        <w:jc w:val="both"/>
      </w:pPr>
      <w:r>
        <w:t>В связи с необходимостью соблюдения норм трудовой дисциплины и организации труда в территориальном отделе</w:t>
      </w:r>
    </w:p>
    <w:p w14:paraId="52B4D507" w14:textId="7EBAF029" w:rsidR="00720B4F" w:rsidRDefault="00720B4F" w:rsidP="009E0871">
      <w:pPr>
        <w:tabs>
          <w:tab w:val="left" w:pos="-5220"/>
        </w:tabs>
        <w:spacing w:line="360" w:lineRule="auto"/>
        <w:ind w:firstLine="709"/>
        <w:jc w:val="both"/>
        <w:rPr>
          <w:b/>
          <w:bCs/>
        </w:rPr>
      </w:pPr>
      <w:r w:rsidRPr="00720B4F">
        <w:rPr>
          <w:b/>
          <w:bCs/>
        </w:rPr>
        <w:t>ПРИКАЗЫВАЮ:</w:t>
      </w:r>
    </w:p>
    <w:p w14:paraId="502E44DE" w14:textId="2F221BB0" w:rsidR="00720B4F" w:rsidRDefault="00720B4F" w:rsidP="009E0871">
      <w:pPr>
        <w:tabs>
          <w:tab w:val="left" w:pos="-5220"/>
        </w:tabs>
        <w:spacing w:line="360" w:lineRule="auto"/>
        <w:ind w:firstLine="709"/>
        <w:jc w:val="both"/>
      </w:pPr>
      <w:r w:rsidRPr="00720B4F">
        <w:t>1.</w:t>
      </w:r>
      <w:r>
        <w:t xml:space="preserve"> Утвердить прилагаемую должностную инструкцию </w:t>
      </w:r>
      <w:proofErr w:type="spellStart"/>
      <w:r>
        <w:t>документоведа</w:t>
      </w:r>
      <w:proofErr w:type="spellEnd"/>
      <w:r>
        <w:t xml:space="preserve"> территориального отдела.</w:t>
      </w:r>
    </w:p>
    <w:p w14:paraId="1F20B145" w14:textId="005706B2" w:rsidR="00720B4F" w:rsidRPr="00720B4F" w:rsidRDefault="00720B4F" w:rsidP="009E0871">
      <w:pPr>
        <w:tabs>
          <w:tab w:val="left" w:pos="-5220"/>
        </w:tabs>
        <w:spacing w:line="360" w:lineRule="auto"/>
        <w:ind w:firstLine="709"/>
        <w:jc w:val="both"/>
      </w:pPr>
      <w:r>
        <w:t>2. Ознакомить работника с должностной инструкцией под роспись.</w:t>
      </w:r>
    </w:p>
    <w:p w14:paraId="2A4560BE" w14:textId="5A408212" w:rsidR="009E0871" w:rsidRDefault="00720B4F" w:rsidP="009E0871">
      <w:pPr>
        <w:tabs>
          <w:tab w:val="left" w:pos="-5220"/>
        </w:tabs>
        <w:spacing w:line="360" w:lineRule="auto"/>
        <w:ind w:firstLine="709"/>
        <w:jc w:val="both"/>
      </w:pPr>
      <w:r>
        <w:t>3</w:t>
      </w:r>
      <w:r w:rsidR="009E0871" w:rsidRPr="009E0871">
        <w:t>. Контроль за исполнением приказа оставляю за собой.</w:t>
      </w:r>
    </w:p>
    <w:p w14:paraId="0A86B261" w14:textId="77777777" w:rsidR="009E0871" w:rsidRDefault="009E0871" w:rsidP="009E0871">
      <w:pPr>
        <w:tabs>
          <w:tab w:val="left" w:pos="-5220"/>
        </w:tabs>
        <w:spacing w:line="360" w:lineRule="auto"/>
        <w:ind w:firstLine="709"/>
        <w:jc w:val="both"/>
      </w:pPr>
    </w:p>
    <w:p w14:paraId="02012D94" w14:textId="77777777" w:rsidR="009E0871" w:rsidRDefault="009E0871" w:rsidP="009E0871">
      <w:pPr>
        <w:tabs>
          <w:tab w:val="left" w:pos="-5220"/>
        </w:tabs>
        <w:spacing w:line="360" w:lineRule="auto"/>
        <w:ind w:firstLine="709"/>
        <w:jc w:val="both"/>
      </w:pPr>
    </w:p>
    <w:p w14:paraId="294A22D2" w14:textId="5B6DB935" w:rsidR="009E0871" w:rsidRPr="009E0871" w:rsidRDefault="009E0871" w:rsidP="009E0871">
      <w:pPr>
        <w:tabs>
          <w:tab w:val="left" w:pos="-5220"/>
        </w:tabs>
        <w:spacing w:line="360" w:lineRule="auto"/>
        <w:ind w:firstLine="709"/>
        <w:jc w:val="both"/>
      </w:pPr>
      <w:r>
        <w:t xml:space="preserve">Начальник территориального отдела                             </w:t>
      </w:r>
      <w:proofErr w:type="spellStart"/>
      <w:r>
        <w:t>С.А.Жукова</w:t>
      </w:r>
      <w:proofErr w:type="spellEnd"/>
    </w:p>
    <w:p w14:paraId="049198F7" w14:textId="77777777" w:rsidR="0085764D" w:rsidRDefault="0085764D" w:rsidP="00AD0589">
      <w:pPr>
        <w:ind w:firstLine="709"/>
      </w:pPr>
    </w:p>
    <w:sectPr w:rsidR="0085764D" w:rsidSect="00EA5B6C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9833" w14:textId="77777777" w:rsidR="00EA5B6C" w:rsidRDefault="00EA5B6C">
      <w:r>
        <w:separator/>
      </w:r>
    </w:p>
  </w:endnote>
  <w:endnote w:type="continuationSeparator" w:id="0">
    <w:p w14:paraId="3D46C6A7" w14:textId="77777777" w:rsidR="00EA5B6C" w:rsidRDefault="00EA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1D202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C66D3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7BFA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B631E" w14:textId="77777777" w:rsidR="00EA5B6C" w:rsidRDefault="00EA5B6C">
      <w:r>
        <w:separator/>
      </w:r>
    </w:p>
  </w:footnote>
  <w:footnote w:type="continuationSeparator" w:id="0">
    <w:p w14:paraId="24B0B121" w14:textId="77777777" w:rsidR="00EA5B6C" w:rsidRDefault="00EA5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226E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4273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7BE1F84F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85601" w14:textId="24C33461" w:rsidR="00047CD9" w:rsidRDefault="009E0871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4C13C4A" wp14:editId="1A2551E3">
              <wp:simplePos x="0" y="0"/>
              <wp:positionH relativeFrom="column">
                <wp:posOffset>1208405</wp:posOffset>
              </wp:positionH>
              <wp:positionV relativeFrom="paragraph">
                <wp:posOffset>2933065</wp:posOffset>
              </wp:positionV>
              <wp:extent cx="3657600" cy="114300"/>
              <wp:effectExtent l="0" t="0" r="0" b="0"/>
              <wp:wrapNone/>
              <wp:docPr id="117954010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57600" cy="114300"/>
                        <a:chOff x="3321" y="3424"/>
                        <a:chExt cx="6200" cy="83"/>
                      </a:xfrm>
                    </wpg:grpSpPr>
                    <wps:wsp>
                      <wps:cNvPr id="1950137726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43361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268" id="Group 1" o:spid="_x0000_s1026" style="position:absolute;margin-left:95.15pt;margin-top:230.95pt;width:4in;height:9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432AFE9" wp14:editId="044EE06C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3200400"/>
              <wp:effectExtent l="0" t="0" r="0" b="0"/>
              <wp:wrapNone/>
              <wp:docPr id="21417267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20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34CFE" w14:textId="328464BD" w:rsidR="00047CD9" w:rsidRPr="00E52B15" w:rsidRDefault="009E0871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A12328" wp14:editId="2B929C56">
                                <wp:extent cx="495300" cy="678180"/>
                                <wp:effectExtent l="0" t="0" r="0" b="0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6781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8FD93D2" w14:textId="77777777"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Администрация </w:t>
                          </w:r>
                        </w:p>
                        <w:p w14:paraId="331CE08B" w14:textId="77777777"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муниципального </w:t>
                          </w:r>
                          <w:r w:rsidR="00D9180D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округа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75DEF4B5" w14:textId="77777777" w:rsidR="00047CD9" w:rsidRDefault="00047CD9" w:rsidP="001F1A07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055EB726" w14:textId="77777777" w:rsidR="0046135A" w:rsidRDefault="007A3573" w:rsidP="00047CD9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Территориальный отдел «</w:t>
                          </w:r>
                          <w:r w:rsidR="005E1A8C">
                            <w:rPr>
                              <w:b/>
                              <w:sz w:val="32"/>
                              <w:szCs w:val="32"/>
                            </w:rPr>
                            <w:t>Саргинский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»</w:t>
                          </w:r>
                        </w:p>
                        <w:p w14:paraId="1DA4D5CB" w14:textId="77777777" w:rsidR="00047CD9" w:rsidRDefault="007A3573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047CD9"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Приказ</w:t>
                          </w:r>
                        </w:p>
                        <w:p w14:paraId="57AA8DEF" w14:textId="77777777" w:rsidR="00047CD9" w:rsidRDefault="00047CD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14:paraId="4513E4B6" w14:textId="77777777" w:rsidR="00BE72F9" w:rsidRPr="00047CD9" w:rsidRDefault="00BE72F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14:paraId="273A009F" w14:textId="77777777" w:rsidR="00047CD9" w:rsidRDefault="00047CD9" w:rsidP="00B62AEF">
                          <w:pPr>
                            <w:ind w:right="-70"/>
                            <w:jc w:val="center"/>
                          </w:pPr>
                          <w:r>
                            <w:t>_____________</w:t>
                          </w:r>
                          <w:r w:rsidR="00B62AEF">
                            <w:t>_</w:t>
                          </w:r>
                          <w:r>
                            <w:t>_</w:t>
                          </w:r>
                          <w:r w:rsidR="00B62AEF">
                            <w:softHyphen/>
                          </w:r>
                          <w:r w:rsidR="00B62AEF">
                            <w:softHyphen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</w:t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14:paraId="773699D1" w14:textId="77777777" w:rsidR="00047CD9" w:rsidRDefault="00047CD9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04B7E0C3" w14:textId="77777777" w:rsidR="00047CD9" w:rsidRPr="001772E6" w:rsidRDefault="00047CD9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1D3659CE" w14:textId="77777777" w:rsidR="00047CD9" w:rsidRDefault="00047CD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32AFE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5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" filled="f" stroked="f" strokecolor="white" strokeweight="0">
              <v:textbox inset="0,0,0,0">
                <w:txbxContent>
                  <w:p w14:paraId="47934CFE" w14:textId="328464BD" w:rsidR="00047CD9" w:rsidRPr="00E52B15" w:rsidRDefault="009E0871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0A12328" wp14:editId="2B929C56">
                          <wp:extent cx="495300" cy="67818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678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8FD93D2" w14:textId="77777777"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Администрация </w:t>
                    </w:r>
                  </w:p>
                  <w:p w14:paraId="331CE08B" w14:textId="77777777"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муниципального </w:t>
                    </w:r>
                    <w:r w:rsidR="00D9180D">
                      <w:rPr>
                        <w:b/>
                        <w:bCs/>
                        <w:sz w:val="36"/>
                        <w:szCs w:val="36"/>
                      </w:rPr>
                      <w:t>округа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14:paraId="75DEF4B5" w14:textId="77777777" w:rsidR="00047CD9" w:rsidRDefault="00047CD9" w:rsidP="001F1A07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055EB726" w14:textId="77777777" w:rsidR="0046135A" w:rsidRDefault="007A3573" w:rsidP="00047CD9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Территориальный отдел «</w:t>
                    </w:r>
                    <w:r w:rsidR="005E1A8C">
                      <w:rPr>
                        <w:b/>
                        <w:sz w:val="32"/>
                        <w:szCs w:val="32"/>
                      </w:rPr>
                      <w:t>Саргинский</w:t>
                    </w:r>
                    <w:r>
                      <w:rPr>
                        <w:b/>
                        <w:sz w:val="32"/>
                        <w:szCs w:val="32"/>
                      </w:rPr>
                      <w:t>»</w:t>
                    </w:r>
                  </w:p>
                  <w:p w14:paraId="1DA4D5CB" w14:textId="77777777" w:rsidR="00047CD9" w:rsidRDefault="007A3573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  <w:r w:rsidR="00047CD9">
                      <w:rPr>
                        <w:caps/>
                        <w:spacing w:val="120"/>
                        <w:sz w:val="44"/>
                        <w:szCs w:val="44"/>
                      </w:rPr>
                      <w:t>Приказ</w:t>
                    </w:r>
                  </w:p>
                  <w:p w14:paraId="57AA8DEF" w14:textId="77777777" w:rsidR="00047CD9" w:rsidRDefault="00047CD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14:paraId="4513E4B6" w14:textId="77777777" w:rsidR="00BE72F9" w:rsidRPr="00047CD9" w:rsidRDefault="00BE72F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14:paraId="273A009F" w14:textId="77777777" w:rsidR="00047CD9" w:rsidRDefault="00047CD9" w:rsidP="00B62AEF">
                    <w:pPr>
                      <w:ind w:right="-70"/>
                      <w:jc w:val="center"/>
                    </w:pPr>
                    <w:r>
                      <w:t>_____________</w:t>
                    </w:r>
                    <w:r w:rsidR="00B62AEF">
                      <w:t>_</w:t>
                    </w:r>
                    <w:r>
                      <w:t>_</w:t>
                    </w:r>
                    <w:r w:rsidR="00B62AEF">
                      <w:softHyphen/>
                    </w:r>
                    <w:r w:rsidR="00B62AEF">
                      <w:softHyphen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</w:t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14:paraId="773699D1" w14:textId="77777777" w:rsidR="00047CD9" w:rsidRDefault="00047CD9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14:paraId="04B7E0C3" w14:textId="77777777" w:rsidR="00047CD9" w:rsidRPr="001772E6" w:rsidRDefault="00047CD9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1D3659CE" w14:textId="77777777" w:rsidR="00047CD9" w:rsidRDefault="00047CD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Zczlm5U7bpGwPp92fPw4EuGmuG9z8WChPb0ruUV/H1owbP+dXlqYBPTlD7AKIn2heoWKfB8zja2KTAvKFlVjQ==" w:salt="qtX5/k5EiACR8fskY9sRxQ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71"/>
    <w:rsid w:val="00002715"/>
    <w:rsid w:val="00023D72"/>
    <w:rsid w:val="000264FE"/>
    <w:rsid w:val="00040D26"/>
    <w:rsid w:val="000456BC"/>
    <w:rsid w:val="00047CD9"/>
    <w:rsid w:val="0005546A"/>
    <w:rsid w:val="00056E1C"/>
    <w:rsid w:val="000628E9"/>
    <w:rsid w:val="0007340B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57382"/>
    <w:rsid w:val="00172E48"/>
    <w:rsid w:val="0017345B"/>
    <w:rsid w:val="001772E6"/>
    <w:rsid w:val="001774CA"/>
    <w:rsid w:val="001960D2"/>
    <w:rsid w:val="001C1ED0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30BA2"/>
    <w:rsid w:val="00337EF9"/>
    <w:rsid w:val="003503C1"/>
    <w:rsid w:val="003632AA"/>
    <w:rsid w:val="00372157"/>
    <w:rsid w:val="00373BB1"/>
    <w:rsid w:val="00375072"/>
    <w:rsid w:val="00396D3C"/>
    <w:rsid w:val="003A5C64"/>
    <w:rsid w:val="003B7FBA"/>
    <w:rsid w:val="003D0407"/>
    <w:rsid w:val="003E13BD"/>
    <w:rsid w:val="003E2AC5"/>
    <w:rsid w:val="003E6B0B"/>
    <w:rsid w:val="003F6BAF"/>
    <w:rsid w:val="00404DFA"/>
    <w:rsid w:val="004106A7"/>
    <w:rsid w:val="0043564A"/>
    <w:rsid w:val="00444BF9"/>
    <w:rsid w:val="0046135A"/>
    <w:rsid w:val="0046369C"/>
    <w:rsid w:val="00470237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220E5"/>
    <w:rsid w:val="00534585"/>
    <w:rsid w:val="00550648"/>
    <w:rsid w:val="00560BDB"/>
    <w:rsid w:val="00561F1D"/>
    <w:rsid w:val="0057483B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5E1A8C"/>
    <w:rsid w:val="006010A3"/>
    <w:rsid w:val="00604555"/>
    <w:rsid w:val="006134B1"/>
    <w:rsid w:val="006134C4"/>
    <w:rsid w:val="00625C82"/>
    <w:rsid w:val="0063056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C16DB"/>
    <w:rsid w:val="006E4067"/>
    <w:rsid w:val="007021D2"/>
    <w:rsid w:val="00706EB2"/>
    <w:rsid w:val="007166CA"/>
    <w:rsid w:val="00720B4F"/>
    <w:rsid w:val="007212E3"/>
    <w:rsid w:val="00772C83"/>
    <w:rsid w:val="00780FBE"/>
    <w:rsid w:val="007820D2"/>
    <w:rsid w:val="007A34D9"/>
    <w:rsid w:val="007A3573"/>
    <w:rsid w:val="007A3DAF"/>
    <w:rsid w:val="007B0AE3"/>
    <w:rsid w:val="007B3284"/>
    <w:rsid w:val="007C78A7"/>
    <w:rsid w:val="008142D8"/>
    <w:rsid w:val="00833008"/>
    <w:rsid w:val="00837C7D"/>
    <w:rsid w:val="0085764D"/>
    <w:rsid w:val="00867D97"/>
    <w:rsid w:val="00871A08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464B"/>
    <w:rsid w:val="009D0B51"/>
    <w:rsid w:val="009D2A61"/>
    <w:rsid w:val="009E0871"/>
    <w:rsid w:val="009E5522"/>
    <w:rsid w:val="009E5C03"/>
    <w:rsid w:val="00A040A8"/>
    <w:rsid w:val="00A12790"/>
    <w:rsid w:val="00A3058F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5041A"/>
    <w:rsid w:val="00B62AEF"/>
    <w:rsid w:val="00B75DFC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37123"/>
    <w:rsid w:val="00C425B7"/>
    <w:rsid w:val="00C45D7A"/>
    <w:rsid w:val="00C578AA"/>
    <w:rsid w:val="00CC14FB"/>
    <w:rsid w:val="00CC47F1"/>
    <w:rsid w:val="00CD3CB3"/>
    <w:rsid w:val="00CD6BEC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F6851"/>
    <w:rsid w:val="00E05968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6580"/>
    <w:rsid w:val="00E85825"/>
    <w:rsid w:val="00E95C5F"/>
    <w:rsid w:val="00EA506E"/>
    <w:rsid w:val="00EA5B6C"/>
    <w:rsid w:val="00EC4A30"/>
    <w:rsid w:val="00EE376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14A23F"/>
  <w15:chartTrackingRefBased/>
  <w15:docId w15:val="{C4E326EE-B106-483C-8DE8-A2001FBF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2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_Sarga\Desktop\&#1055;&#1088;&#1080;&#1082;&#1072;&#1079;&#1099;%202024\&#1057;&#1072;&#1088;%20&#1041;&#1083;&#1072;&#1085;&#1082;%20&#1087;&#1088;&#1080;&#1082;&#1072;&#1079;&#1072;%20&#1086;&#1082;&#1088;&#1091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Сар Бланк приказа округ</Template>
  <TotalTime>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ТО Саргинский</dc:creator>
  <cp:keywords>Бланки, шаблоны</cp:keywords>
  <dc:description/>
  <cp:lastModifiedBy>ТО Саргинский</cp:lastModifiedBy>
  <cp:revision>6</cp:revision>
  <cp:lastPrinted>2024-02-29T07:26:00Z</cp:lastPrinted>
  <dcterms:created xsi:type="dcterms:W3CDTF">2024-01-17T10:40:00Z</dcterms:created>
  <dcterms:modified xsi:type="dcterms:W3CDTF">2024-02-29T07:26:00Z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